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D20" w:rsidRDefault="00426824" w:rsidP="00214DDB">
      <w:pPr>
        <w:jc w:val="center"/>
        <w:rPr>
          <w:rFonts w:asciiTheme="minorHAnsi" w:hAnsiTheme="minorHAnsi" w:cstheme="minorHAnsi"/>
          <w:b/>
          <w:color w:val="669900"/>
          <w:sz w:val="8"/>
          <w:szCs w:val="8"/>
          <w:lang w:val="sl-SI"/>
        </w:rPr>
      </w:pPr>
      <w:r>
        <w:rPr>
          <w:rFonts w:asciiTheme="minorHAnsi" w:hAnsiTheme="minorHAnsi" w:cstheme="minorHAnsi"/>
          <w:b/>
          <w:noProof/>
          <w:color w:val="669900"/>
          <w:sz w:val="8"/>
          <w:szCs w:val="8"/>
          <w:lang w:val="sl-SI"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182EEB" wp14:editId="34CCCC02">
                <wp:simplePos x="0" y="0"/>
                <wp:positionH relativeFrom="column">
                  <wp:posOffset>36830</wp:posOffset>
                </wp:positionH>
                <wp:positionV relativeFrom="paragraph">
                  <wp:posOffset>181610</wp:posOffset>
                </wp:positionV>
                <wp:extent cx="5859780" cy="1329690"/>
                <wp:effectExtent l="19050" t="19050" r="26670" b="22860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9780" cy="132969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6699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7A58" w:rsidRPr="00216505" w:rsidRDefault="00287A58" w:rsidP="00287A58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669900"/>
                                <w:sz w:val="56"/>
                                <w:szCs w:val="56"/>
                                <w:lang w:val="sl-SI"/>
                              </w:rPr>
                            </w:pPr>
                            <w:proofErr w:type="spellStart"/>
                            <w:r w:rsidRPr="00216505">
                              <w:rPr>
                                <w:rFonts w:asciiTheme="minorHAnsi" w:hAnsiTheme="minorHAnsi" w:cstheme="minorHAnsi"/>
                                <w:b/>
                                <w:color w:val="669900"/>
                                <w:sz w:val="56"/>
                                <w:szCs w:val="56"/>
                                <w:lang w:val="sl-SI"/>
                              </w:rPr>
                              <w:t>QUEST</w:t>
                            </w:r>
                            <w:proofErr w:type="spellEnd"/>
                          </w:p>
                          <w:p w:rsidR="00287A58" w:rsidRPr="00426824" w:rsidRDefault="00287A58" w:rsidP="00287A5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36"/>
                                <w:szCs w:val="36"/>
                                <w:lang w:val="sl-SI"/>
                              </w:rPr>
                            </w:pPr>
                            <w:r w:rsidRPr="00426824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36"/>
                                <w:szCs w:val="36"/>
                                <w:lang w:val="sl-SI"/>
                              </w:rPr>
                              <w:t>Orodje upravljanja kakovosti za energetsko učinkovito in trajnostno mobilnost</w:t>
                            </w:r>
                          </w:p>
                          <w:p w:rsidR="00287A58" w:rsidRDefault="00287A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je z besedilom 3" o:spid="_x0000_s1026" style="position:absolute;left:0;text-align:left;margin-left:2.9pt;margin-top:14.3pt;width:461.4pt;height:10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" fillcolor="white [3201]" strokecolor="#690" strokeweight="2.25pt">
                <v:textbox>
                  <w:txbxContent>
                    <w:p w:rsidR="00287A58" w:rsidRPr="00216505" w:rsidRDefault="00287A58" w:rsidP="00287A58">
                      <w:pPr>
                        <w:spacing w:after="0"/>
                        <w:jc w:val="center"/>
                        <w:rPr>
                          <w:rFonts w:asciiTheme="minorHAnsi" w:hAnsiTheme="minorHAnsi" w:cstheme="minorHAnsi"/>
                          <w:b/>
                          <w:color w:val="669900"/>
                          <w:sz w:val="56"/>
                          <w:szCs w:val="56"/>
                          <w:lang w:val="sl-SI"/>
                        </w:rPr>
                      </w:pPr>
                      <w:proofErr w:type="spellStart"/>
                      <w:r w:rsidRPr="00216505">
                        <w:rPr>
                          <w:rFonts w:asciiTheme="minorHAnsi" w:hAnsiTheme="minorHAnsi" w:cstheme="minorHAnsi"/>
                          <w:b/>
                          <w:color w:val="669900"/>
                          <w:sz w:val="56"/>
                          <w:szCs w:val="56"/>
                          <w:lang w:val="sl-SI"/>
                        </w:rPr>
                        <w:t>QUEST</w:t>
                      </w:r>
                      <w:proofErr w:type="spellEnd"/>
                    </w:p>
                    <w:p w:rsidR="00287A58" w:rsidRPr="00426824" w:rsidRDefault="00287A58" w:rsidP="00287A58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36"/>
                          <w:szCs w:val="36"/>
                          <w:lang w:val="sl-SI"/>
                        </w:rPr>
                      </w:pPr>
                      <w:r w:rsidRPr="00426824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36"/>
                          <w:szCs w:val="36"/>
                          <w:lang w:val="sl-SI"/>
                        </w:rPr>
                        <w:t>Orodje upravljanja kakovosti za energetsko učinkovito in trajnostno mobilnost</w:t>
                      </w:r>
                    </w:p>
                    <w:p w:rsidR="00287A58" w:rsidRDefault="00287A58"/>
                  </w:txbxContent>
                </v:textbox>
              </v:roundrect>
            </w:pict>
          </mc:Fallback>
        </mc:AlternateContent>
      </w:r>
    </w:p>
    <w:p w:rsidR="00287A58" w:rsidRDefault="00287A58" w:rsidP="00214DDB">
      <w:pPr>
        <w:jc w:val="center"/>
        <w:rPr>
          <w:rFonts w:asciiTheme="minorHAnsi" w:hAnsiTheme="minorHAnsi" w:cstheme="minorHAnsi"/>
          <w:b/>
          <w:color w:val="669900"/>
          <w:sz w:val="8"/>
          <w:szCs w:val="8"/>
          <w:lang w:val="sl-SI"/>
        </w:rPr>
      </w:pPr>
    </w:p>
    <w:p w:rsidR="00287A58" w:rsidRPr="00545D20" w:rsidRDefault="00287A58" w:rsidP="00214DDB">
      <w:pPr>
        <w:jc w:val="center"/>
        <w:rPr>
          <w:rFonts w:asciiTheme="minorHAnsi" w:hAnsiTheme="minorHAnsi" w:cstheme="minorHAnsi"/>
          <w:b/>
          <w:color w:val="669900"/>
          <w:sz w:val="8"/>
          <w:szCs w:val="8"/>
          <w:lang w:val="sl-SI"/>
        </w:rPr>
      </w:pPr>
    </w:p>
    <w:p w:rsidR="00545D20" w:rsidRDefault="00545D20" w:rsidP="00214DDB">
      <w:pPr>
        <w:jc w:val="center"/>
        <w:rPr>
          <w:rFonts w:asciiTheme="minorHAnsi" w:hAnsiTheme="minorHAnsi" w:cstheme="minorHAnsi"/>
          <w:b/>
          <w:color w:val="669900"/>
          <w:sz w:val="16"/>
          <w:szCs w:val="16"/>
          <w:lang w:val="sl-SI"/>
        </w:rPr>
      </w:pPr>
    </w:p>
    <w:p w:rsidR="00287A58" w:rsidRDefault="00287A58" w:rsidP="00214DDB">
      <w:pPr>
        <w:jc w:val="center"/>
        <w:rPr>
          <w:rFonts w:asciiTheme="minorHAnsi" w:hAnsiTheme="minorHAnsi" w:cstheme="minorHAnsi"/>
          <w:b/>
          <w:color w:val="669900"/>
          <w:sz w:val="16"/>
          <w:szCs w:val="16"/>
          <w:lang w:val="sl-SI"/>
        </w:rPr>
      </w:pPr>
    </w:p>
    <w:p w:rsidR="00287A58" w:rsidRDefault="00287A58" w:rsidP="00214DDB">
      <w:pPr>
        <w:jc w:val="center"/>
        <w:rPr>
          <w:rFonts w:asciiTheme="minorHAnsi" w:hAnsiTheme="minorHAnsi" w:cstheme="minorHAnsi"/>
          <w:b/>
          <w:color w:val="669900"/>
          <w:sz w:val="16"/>
          <w:szCs w:val="16"/>
          <w:lang w:val="sl-SI"/>
        </w:rPr>
      </w:pPr>
    </w:p>
    <w:p w:rsidR="00287A58" w:rsidRDefault="00287A58" w:rsidP="00214DDB">
      <w:pPr>
        <w:jc w:val="center"/>
        <w:rPr>
          <w:rFonts w:asciiTheme="minorHAnsi" w:hAnsiTheme="minorHAnsi" w:cstheme="minorHAnsi"/>
          <w:b/>
          <w:color w:val="669900"/>
          <w:sz w:val="16"/>
          <w:szCs w:val="16"/>
          <w:lang w:val="sl-SI"/>
        </w:rPr>
      </w:pPr>
    </w:p>
    <w:p w:rsidR="00287A58" w:rsidRDefault="00426824" w:rsidP="00214DDB">
      <w:pPr>
        <w:jc w:val="center"/>
        <w:rPr>
          <w:rFonts w:asciiTheme="minorHAnsi" w:hAnsiTheme="minorHAnsi" w:cstheme="minorHAnsi"/>
          <w:b/>
          <w:color w:val="669900"/>
          <w:sz w:val="16"/>
          <w:szCs w:val="16"/>
          <w:lang w:val="sl-SI"/>
        </w:rPr>
      </w:pPr>
      <w:r>
        <w:rPr>
          <w:rFonts w:asciiTheme="minorHAnsi" w:hAnsiTheme="minorHAnsi" w:cstheme="minorHAnsi"/>
          <w:b/>
          <w:noProof/>
          <w:color w:val="669900"/>
          <w:sz w:val="8"/>
          <w:szCs w:val="8"/>
          <w:lang w:val="sl-SI"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AE3025" wp14:editId="5279C88B">
                <wp:simplePos x="0" y="0"/>
                <wp:positionH relativeFrom="column">
                  <wp:posOffset>36830</wp:posOffset>
                </wp:positionH>
                <wp:positionV relativeFrom="paragraph">
                  <wp:posOffset>116205</wp:posOffset>
                </wp:positionV>
                <wp:extent cx="5859780" cy="4678680"/>
                <wp:effectExtent l="19050" t="19050" r="26670" b="26670"/>
                <wp:wrapNone/>
                <wp:docPr id="5" name="Polje z besedilo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9780" cy="467868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6699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7A58" w:rsidRPr="00821D93" w:rsidRDefault="004617DB" w:rsidP="00287A5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  <w:lang w:val="sl-SI"/>
                              </w:rPr>
                            </w:pPr>
                            <w:r w:rsidRPr="00821D93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  <w:lang w:val="sl-SI"/>
                              </w:rPr>
                              <w:t xml:space="preserve">Mestna občina </w:t>
                            </w:r>
                            <w:r w:rsidR="009266BB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  <w:lang w:val="sl-SI"/>
                              </w:rPr>
                              <w:t>Murska Sobota</w:t>
                            </w:r>
                            <w:r w:rsidR="00630204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  <w:lang w:val="sl-SI"/>
                              </w:rPr>
                              <w:t xml:space="preserve"> </w:t>
                            </w:r>
                            <w:r w:rsidRPr="00821D93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  <w:lang w:val="sl-SI"/>
                              </w:rPr>
                              <w:t xml:space="preserve">prejema certifikat </w:t>
                            </w:r>
                            <w:proofErr w:type="spellStart"/>
                            <w:r w:rsidRPr="00821D93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  <w:lang w:val="sl-SI"/>
                              </w:rPr>
                              <w:t>QUEST</w:t>
                            </w:r>
                            <w:proofErr w:type="spellEnd"/>
                            <w:r w:rsidRPr="00821D93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  <w:lang w:val="sl-SI"/>
                              </w:rPr>
                              <w:t xml:space="preserve"> na podlagi </w:t>
                            </w:r>
                            <w:r w:rsidR="00573180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  <w:lang w:val="sl-SI"/>
                              </w:rPr>
                              <w:t xml:space="preserve">sprejetega </w:t>
                            </w:r>
                            <w:r w:rsidRPr="00821D93">
                              <w:rPr>
                                <w:rFonts w:asciiTheme="minorHAnsi" w:hAnsiTheme="minorHAnsi" w:cs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 xml:space="preserve">Načrta ukrepov </w:t>
                            </w:r>
                            <w:proofErr w:type="spellStart"/>
                            <w:r w:rsidRPr="00821D93">
                              <w:rPr>
                                <w:rFonts w:asciiTheme="minorHAnsi" w:hAnsiTheme="minorHAnsi" w:cs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QUEST</w:t>
                            </w:r>
                            <w:proofErr w:type="spellEnd"/>
                            <w:r w:rsidR="00CE6B89">
                              <w:rPr>
                                <w:rFonts w:asciiTheme="minorHAnsi" w:hAnsiTheme="minorHAnsi" w:cs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 xml:space="preserve"> </w:t>
                            </w:r>
                            <w:r w:rsidR="0010153D" w:rsidRPr="00821D93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  <w:lang w:val="sl-SI"/>
                              </w:rPr>
                              <w:t xml:space="preserve">in </w:t>
                            </w:r>
                            <w:r w:rsidR="00426824" w:rsidRPr="00821D93">
                              <w:rPr>
                                <w:rFonts w:asciiTheme="minorHAnsi" w:hAnsiTheme="minorHAnsi" w:cstheme="minorHAnsi"/>
                                <w:color w:val="auto"/>
                                <w:sz w:val="26"/>
                                <w:szCs w:val="26"/>
                                <w:lang w:val="sl-SI"/>
                              </w:rPr>
                              <w:t>zaveze o doslednem izvajanju ukrepov za razvoj energetsko učinkovite in trajnostne mobilnosti.</w:t>
                            </w:r>
                          </w:p>
                          <w:p w:rsidR="00426824" w:rsidRPr="00821D93" w:rsidRDefault="00426824" w:rsidP="00426824">
                            <w:pPr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</w:pPr>
                            <w:r w:rsidRPr="00821D9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 xml:space="preserve">Mestna občina </w:t>
                            </w:r>
                            <w:r w:rsidR="009266BB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Murska Sobota</w:t>
                            </w:r>
                            <w:r w:rsidRPr="00821D9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 xml:space="preserve"> se zavezuje</w:t>
                            </w:r>
                            <w:r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>, da bo v prihodnje:</w:t>
                            </w:r>
                          </w:p>
                          <w:p w:rsidR="00426824" w:rsidRPr="00821D93" w:rsidRDefault="00426824" w:rsidP="00426824">
                            <w:pPr>
                              <w:pStyle w:val="Odstavekseznam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</w:pPr>
                            <w:r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 xml:space="preserve">Spremenila </w:t>
                            </w:r>
                            <w:r w:rsidRPr="00821D9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prioritete prometnega načrtovanja</w:t>
                            </w:r>
                            <w:r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 xml:space="preserve"> tako, da bo v ospredju človek in ne osebni avtomobil;</w:t>
                            </w:r>
                          </w:p>
                          <w:p w:rsidR="00426824" w:rsidRPr="00821D93" w:rsidRDefault="00426824" w:rsidP="00426824">
                            <w:pPr>
                              <w:pStyle w:val="Odstavekseznam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</w:pPr>
                            <w:r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 xml:space="preserve">Občanom v kraju bivanja zagotovila </w:t>
                            </w:r>
                            <w:r w:rsidRPr="00821D9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možnost enakovredne izbire</w:t>
                            </w:r>
                            <w:r w:rsidRPr="00821D93">
                              <w:rPr>
                                <w:rFonts w:asciiTheme="minorHAnsi" w:hAnsiTheme="minorHAnsi"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 xml:space="preserve"> </w:t>
                            </w:r>
                            <w:r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>med različnimi načini prevoza;</w:t>
                            </w:r>
                          </w:p>
                          <w:p w:rsidR="00426824" w:rsidRPr="00821D93" w:rsidRDefault="00821D93" w:rsidP="00426824">
                            <w:pPr>
                              <w:pStyle w:val="Odstavekseznam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</w:pPr>
                            <w:r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>P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 xml:space="preserve">ovečala 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delež okolju prijaznih potovanj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>;</w:t>
                            </w:r>
                          </w:p>
                          <w:p w:rsidR="00426824" w:rsidRDefault="00821D93" w:rsidP="00426824">
                            <w:pPr>
                              <w:pStyle w:val="Odstavekseznam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</w:pPr>
                            <w:r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>Z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 xml:space="preserve">agotavljala čim bolj 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varne in neposredne povezave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 xml:space="preserve"> </w:t>
                            </w:r>
                            <w:r w:rsidR="00573180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>za pešce in kolesarje;</w:t>
                            </w:r>
                          </w:p>
                          <w:p w:rsidR="005F234B" w:rsidRPr="00821D93" w:rsidRDefault="00573180" w:rsidP="005F234B">
                            <w:pPr>
                              <w:pStyle w:val="Odstavekseznam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>Podprla i</w:t>
                            </w:r>
                            <w:r w:rsidR="005F234B" w:rsidRPr="005F234B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 xml:space="preserve">zvajanje mehkih ukrepov na </w:t>
                            </w:r>
                            <w:r w:rsidR="005F234B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 xml:space="preserve">področju ozaveščanja in promocije </w:t>
                            </w:r>
                            <w:r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>okolju prijaznih načinov potovanj v osnovnih šolah;</w:t>
                            </w:r>
                          </w:p>
                          <w:p w:rsidR="00426824" w:rsidRPr="00821D93" w:rsidRDefault="00821D93" w:rsidP="00426824">
                            <w:pPr>
                              <w:pStyle w:val="Odstavekseznam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</w:pPr>
                            <w:r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>Z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 xml:space="preserve">agotavljala 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atraktivno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 xml:space="preserve"> in do prebivalcev 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prijazno mestno okolje</w:t>
                            </w:r>
                            <w:r w:rsidR="00573180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>;</w:t>
                            </w:r>
                          </w:p>
                          <w:p w:rsidR="00426824" w:rsidRPr="00821D93" w:rsidRDefault="00821D93" w:rsidP="00426824">
                            <w:pPr>
                              <w:pStyle w:val="Odstavekseznam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</w:pPr>
                            <w:r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>I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 xml:space="preserve">zboljšala 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kakovost bivanja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 xml:space="preserve"> </w:t>
                            </w:r>
                            <w:r w:rsidR="00573180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>v mestu in okolici;</w:t>
                            </w:r>
                          </w:p>
                          <w:p w:rsidR="00426824" w:rsidRPr="00821D93" w:rsidRDefault="00821D93" w:rsidP="00426824">
                            <w:pPr>
                              <w:pStyle w:val="Odstavekseznam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</w:pPr>
                            <w:r w:rsidRPr="00A75EF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R</w:t>
                            </w:r>
                            <w:r w:rsidR="00426824" w:rsidRPr="00A75EF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evitalizirala mestno jedro</w:t>
                            </w:r>
                            <w:r w:rsidR="00426824" w:rsidRPr="00A75EF3">
                              <w:rPr>
                                <w:rFonts w:asciiTheme="minorHAnsi" w:hAnsiTheme="minorHAnsi"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 xml:space="preserve"> 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 xml:space="preserve">in povečala njegovo </w:t>
                            </w:r>
                            <w:r w:rsidR="00426824" w:rsidRPr="00A75EF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dostopnost</w:t>
                            </w:r>
                            <w:r w:rsidR="00426824" w:rsidRPr="00821D93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 xml:space="preserve"> z ok</w:t>
                            </w:r>
                            <w:r w:rsidR="00573180"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>olju prijaznimi načini potovanj;</w:t>
                            </w:r>
                          </w:p>
                          <w:p w:rsidR="00287A58" w:rsidRPr="009266BB" w:rsidRDefault="00573180" w:rsidP="009266BB">
                            <w:pPr>
                              <w:pStyle w:val="Odstavekseznama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jc w:val="both"/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6"/>
                                <w:szCs w:val="26"/>
                                <w:lang w:val="sl-SI"/>
                              </w:rPr>
                              <w:t xml:space="preserve">Še nadalje izboljševala ponudbo </w:t>
                            </w:r>
                            <w:r w:rsidR="00821D93" w:rsidRPr="00A75EF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javn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ega</w:t>
                            </w:r>
                            <w:r w:rsidR="00821D93" w:rsidRPr="00A75EF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 xml:space="preserve"> mestn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ega</w:t>
                            </w:r>
                            <w:r w:rsidR="00821D93" w:rsidRPr="00A75EF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 xml:space="preserve"> avtobusn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ega</w:t>
                            </w:r>
                            <w:r w:rsidR="00821D93" w:rsidRPr="00A75EF3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 xml:space="preserve"> prevoz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669900"/>
                                <w:sz w:val="26"/>
                                <w:szCs w:val="26"/>
                                <w:lang w:val="sl-SI"/>
                              </w:rPr>
                              <w:t>a</w:t>
                            </w:r>
                            <w:r>
                              <w:rPr>
                                <w:rFonts w:asciiTheme="minorHAnsi" w:hAnsiTheme="minorHAnsi"/>
                                <w:color w:val="auto"/>
                                <w:sz w:val="26"/>
                                <w:szCs w:val="26"/>
                                <w:lang w:val="sl-SI"/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je z besedilom 5" o:spid="_x0000_s1027" style="position:absolute;left:0;text-align:left;margin-left:2.9pt;margin-top:9.15pt;width:461.4pt;height:36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" fillcolor="white [3201]" strokecolor="#690" strokeweight="2.25pt">
                <v:textbox>
                  <w:txbxContent>
                    <w:p w:rsidR="00287A58" w:rsidRPr="00821D93" w:rsidRDefault="004617DB" w:rsidP="00287A58">
                      <w:pPr>
                        <w:jc w:val="center"/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  <w:lang w:val="sl-SI"/>
                        </w:rPr>
                      </w:pPr>
                      <w:r w:rsidRPr="00821D93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  <w:lang w:val="sl-SI"/>
                        </w:rPr>
                        <w:t xml:space="preserve">Mestna občina </w:t>
                      </w:r>
                      <w:r w:rsidR="009266BB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  <w:lang w:val="sl-SI"/>
                        </w:rPr>
                        <w:t>Murska Sobota</w:t>
                      </w:r>
                      <w:r w:rsidR="00630204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  <w:lang w:val="sl-SI"/>
                        </w:rPr>
                        <w:t xml:space="preserve"> </w:t>
                      </w:r>
                      <w:r w:rsidRPr="00821D93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  <w:lang w:val="sl-SI"/>
                        </w:rPr>
                        <w:t xml:space="preserve">prejema certifikat </w:t>
                      </w:r>
                      <w:proofErr w:type="spellStart"/>
                      <w:r w:rsidRPr="00821D93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  <w:lang w:val="sl-SI"/>
                        </w:rPr>
                        <w:t>QUEST</w:t>
                      </w:r>
                      <w:proofErr w:type="spellEnd"/>
                      <w:r w:rsidRPr="00821D93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  <w:lang w:val="sl-SI"/>
                        </w:rPr>
                        <w:t xml:space="preserve"> na podlagi </w:t>
                      </w:r>
                      <w:r w:rsidR="00573180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  <w:lang w:val="sl-SI"/>
                        </w:rPr>
                        <w:t xml:space="preserve">sprejetega </w:t>
                      </w:r>
                      <w:r w:rsidRPr="00821D93">
                        <w:rPr>
                          <w:rFonts w:asciiTheme="minorHAnsi" w:hAnsiTheme="minorHAnsi" w:cs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 xml:space="preserve">Načrta ukrepov </w:t>
                      </w:r>
                      <w:proofErr w:type="spellStart"/>
                      <w:r w:rsidRPr="00821D93">
                        <w:rPr>
                          <w:rFonts w:asciiTheme="minorHAnsi" w:hAnsiTheme="minorHAnsi" w:cs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QUEST</w:t>
                      </w:r>
                      <w:proofErr w:type="spellEnd"/>
                      <w:r w:rsidR="00CE6B89">
                        <w:rPr>
                          <w:rFonts w:asciiTheme="minorHAnsi" w:hAnsiTheme="minorHAnsi" w:cs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 xml:space="preserve"> </w:t>
                      </w:r>
                      <w:r w:rsidR="0010153D" w:rsidRPr="00821D93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  <w:lang w:val="sl-SI"/>
                        </w:rPr>
                        <w:t xml:space="preserve">in </w:t>
                      </w:r>
                      <w:r w:rsidR="00426824" w:rsidRPr="00821D93">
                        <w:rPr>
                          <w:rFonts w:asciiTheme="minorHAnsi" w:hAnsiTheme="minorHAnsi" w:cstheme="minorHAnsi"/>
                          <w:color w:val="auto"/>
                          <w:sz w:val="26"/>
                          <w:szCs w:val="26"/>
                          <w:lang w:val="sl-SI"/>
                        </w:rPr>
                        <w:t>zaveze o doslednem izvajanju ukrepov za razvoj energetsko učinkovite in trajnostne mobilnosti.</w:t>
                      </w:r>
                    </w:p>
                    <w:p w:rsidR="00426824" w:rsidRPr="00821D93" w:rsidRDefault="00426824" w:rsidP="00426824">
                      <w:pPr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</w:pPr>
                      <w:r w:rsidRPr="00821D9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 xml:space="preserve">Mestna občina </w:t>
                      </w:r>
                      <w:r w:rsidR="009266BB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Murska Sobota</w:t>
                      </w:r>
                      <w:r w:rsidRPr="00821D9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 xml:space="preserve"> se zavezuje</w:t>
                      </w:r>
                      <w:r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>, da bo v prihodnje:</w:t>
                      </w:r>
                    </w:p>
                    <w:p w:rsidR="00426824" w:rsidRPr="00821D93" w:rsidRDefault="00426824" w:rsidP="00426824">
                      <w:pPr>
                        <w:pStyle w:val="Odstavekseznama"/>
                        <w:numPr>
                          <w:ilvl w:val="0"/>
                          <w:numId w:val="7"/>
                        </w:numPr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</w:pPr>
                      <w:r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 xml:space="preserve">Spremenila </w:t>
                      </w:r>
                      <w:r w:rsidRPr="00821D9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prioritete prometnega načrtovanja</w:t>
                      </w:r>
                      <w:r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 xml:space="preserve"> tako, da bo v ospredju človek in ne osebni avtomobil;</w:t>
                      </w:r>
                    </w:p>
                    <w:p w:rsidR="00426824" w:rsidRPr="00821D93" w:rsidRDefault="00426824" w:rsidP="00426824">
                      <w:pPr>
                        <w:pStyle w:val="Odstavekseznama"/>
                        <w:numPr>
                          <w:ilvl w:val="0"/>
                          <w:numId w:val="7"/>
                        </w:numPr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</w:pPr>
                      <w:r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 xml:space="preserve">Občanom v kraju bivanja zagotovila </w:t>
                      </w:r>
                      <w:r w:rsidRPr="00821D9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možnost enakovredne izbire</w:t>
                      </w:r>
                      <w:r w:rsidRPr="00821D93">
                        <w:rPr>
                          <w:rFonts w:asciiTheme="minorHAnsi" w:hAnsiTheme="minorHAnsi"/>
                          <w:color w:val="669900"/>
                          <w:sz w:val="26"/>
                          <w:szCs w:val="26"/>
                          <w:lang w:val="sl-SI"/>
                        </w:rPr>
                        <w:t xml:space="preserve"> </w:t>
                      </w:r>
                      <w:r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>med različnimi načini prevoza;</w:t>
                      </w:r>
                    </w:p>
                    <w:p w:rsidR="00426824" w:rsidRPr="00821D93" w:rsidRDefault="00821D93" w:rsidP="00426824">
                      <w:pPr>
                        <w:pStyle w:val="Odstavekseznama"/>
                        <w:numPr>
                          <w:ilvl w:val="0"/>
                          <w:numId w:val="7"/>
                        </w:numPr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</w:pPr>
                      <w:r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>P</w:t>
                      </w:r>
                      <w:r w:rsidR="00426824"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 xml:space="preserve">ovečala </w:t>
                      </w:r>
                      <w:r w:rsidR="00426824" w:rsidRPr="00821D9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delež okolju prijaznih potovanj</w:t>
                      </w:r>
                      <w:r w:rsidR="00426824"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>;</w:t>
                      </w:r>
                    </w:p>
                    <w:p w:rsidR="00426824" w:rsidRDefault="00821D93" w:rsidP="00426824">
                      <w:pPr>
                        <w:pStyle w:val="Odstavekseznama"/>
                        <w:numPr>
                          <w:ilvl w:val="0"/>
                          <w:numId w:val="7"/>
                        </w:numPr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</w:pPr>
                      <w:r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>Z</w:t>
                      </w:r>
                      <w:r w:rsidR="00426824"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 xml:space="preserve">agotavljala čim bolj </w:t>
                      </w:r>
                      <w:r w:rsidR="00426824" w:rsidRPr="00821D9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varne in neposredne povezave</w:t>
                      </w:r>
                      <w:r w:rsidR="00426824" w:rsidRPr="00821D93">
                        <w:rPr>
                          <w:rFonts w:asciiTheme="minorHAnsi" w:hAnsiTheme="minorHAnsi"/>
                          <w:color w:val="669900"/>
                          <w:sz w:val="26"/>
                          <w:szCs w:val="26"/>
                          <w:lang w:val="sl-SI"/>
                        </w:rPr>
                        <w:t xml:space="preserve"> </w:t>
                      </w:r>
                      <w:r w:rsidR="00573180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>za pešce in kolesarje;</w:t>
                      </w:r>
                    </w:p>
                    <w:p w:rsidR="005F234B" w:rsidRPr="00821D93" w:rsidRDefault="00573180" w:rsidP="005F234B">
                      <w:pPr>
                        <w:pStyle w:val="Odstavekseznama"/>
                        <w:numPr>
                          <w:ilvl w:val="0"/>
                          <w:numId w:val="7"/>
                        </w:numPr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</w:pPr>
                      <w:r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>Podprla i</w:t>
                      </w:r>
                      <w:r w:rsidR="005F234B" w:rsidRPr="005F234B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 xml:space="preserve">zvajanje mehkih ukrepov na </w:t>
                      </w:r>
                      <w:r w:rsidR="005F234B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 xml:space="preserve">področju ozaveščanja in promocije </w:t>
                      </w:r>
                      <w:r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>okolju prijaznih načinov potovanj v osnovnih šolah;</w:t>
                      </w:r>
                    </w:p>
                    <w:p w:rsidR="00426824" w:rsidRPr="00821D93" w:rsidRDefault="00821D93" w:rsidP="00426824">
                      <w:pPr>
                        <w:pStyle w:val="Odstavekseznama"/>
                        <w:numPr>
                          <w:ilvl w:val="0"/>
                          <w:numId w:val="7"/>
                        </w:numPr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</w:pPr>
                      <w:r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>Z</w:t>
                      </w:r>
                      <w:r w:rsidR="00426824"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 xml:space="preserve">agotavljala </w:t>
                      </w:r>
                      <w:r w:rsidR="00426824" w:rsidRPr="00821D9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atraktivno</w:t>
                      </w:r>
                      <w:r w:rsidR="00426824"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 xml:space="preserve"> in do prebivalcev </w:t>
                      </w:r>
                      <w:r w:rsidR="00426824" w:rsidRPr="00821D9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prijazno mestno okolje</w:t>
                      </w:r>
                      <w:r w:rsidR="00573180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>;</w:t>
                      </w:r>
                    </w:p>
                    <w:p w:rsidR="00426824" w:rsidRPr="00821D93" w:rsidRDefault="00821D93" w:rsidP="00426824">
                      <w:pPr>
                        <w:pStyle w:val="Odstavekseznama"/>
                        <w:numPr>
                          <w:ilvl w:val="0"/>
                          <w:numId w:val="7"/>
                        </w:numPr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</w:pPr>
                      <w:r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>I</w:t>
                      </w:r>
                      <w:r w:rsidR="00426824"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 xml:space="preserve">zboljšala </w:t>
                      </w:r>
                      <w:r w:rsidR="00426824" w:rsidRPr="00821D9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kakovost bivanja</w:t>
                      </w:r>
                      <w:r w:rsidR="00426824" w:rsidRPr="00821D93">
                        <w:rPr>
                          <w:rFonts w:asciiTheme="minorHAnsi" w:hAnsiTheme="minorHAnsi"/>
                          <w:color w:val="669900"/>
                          <w:sz w:val="26"/>
                          <w:szCs w:val="26"/>
                          <w:lang w:val="sl-SI"/>
                        </w:rPr>
                        <w:t xml:space="preserve"> </w:t>
                      </w:r>
                      <w:r w:rsidR="00573180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>v mestu in okolici;</w:t>
                      </w:r>
                    </w:p>
                    <w:p w:rsidR="00426824" w:rsidRPr="00821D93" w:rsidRDefault="00821D93" w:rsidP="00426824">
                      <w:pPr>
                        <w:pStyle w:val="Odstavekseznama"/>
                        <w:numPr>
                          <w:ilvl w:val="0"/>
                          <w:numId w:val="7"/>
                        </w:numPr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</w:pPr>
                      <w:r w:rsidRPr="00A75EF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R</w:t>
                      </w:r>
                      <w:r w:rsidR="00426824" w:rsidRPr="00A75EF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evitalizirala mestno jedro</w:t>
                      </w:r>
                      <w:r w:rsidR="00426824" w:rsidRPr="00A75EF3">
                        <w:rPr>
                          <w:rFonts w:asciiTheme="minorHAnsi" w:hAnsiTheme="minorHAnsi"/>
                          <w:color w:val="669900"/>
                          <w:sz w:val="26"/>
                          <w:szCs w:val="26"/>
                          <w:lang w:val="sl-SI"/>
                        </w:rPr>
                        <w:t xml:space="preserve"> </w:t>
                      </w:r>
                      <w:r w:rsidR="00426824"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 xml:space="preserve">in povečala njegovo </w:t>
                      </w:r>
                      <w:r w:rsidR="00426824" w:rsidRPr="00A75EF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dostopnost</w:t>
                      </w:r>
                      <w:r w:rsidR="00426824" w:rsidRPr="00821D93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 xml:space="preserve"> z ok</w:t>
                      </w:r>
                      <w:r w:rsidR="00573180"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>olju prijaznimi načini potovanj;</w:t>
                      </w:r>
                    </w:p>
                    <w:p w:rsidR="00287A58" w:rsidRPr="009266BB" w:rsidRDefault="00573180" w:rsidP="009266BB">
                      <w:pPr>
                        <w:pStyle w:val="Odstavekseznama"/>
                        <w:numPr>
                          <w:ilvl w:val="0"/>
                          <w:numId w:val="7"/>
                        </w:numPr>
                        <w:spacing w:after="0" w:line="240" w:lineRule="auto"/>
                        <w:jc w:val="both"/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</w:pPr>
                      <w:r>
                        <w:rPr>
                          <w:rFonts w:asciiTheme="minorHAnsi" w:hAnsiTheme="minorHAnsi"/>
                          <w:sz w:val="26"/>
                          <w:szCs w:val="26"/>
                          <w:lang w:val="sl-SI"/>
                        </w:rPr>
                        <w:t xml:space="preserve">Še nadalje izboljševala ponudbo </w:t>
                      </w:r>
                      <w:r w:rsidR="00821D93" w:rsidRPr="00A75EF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javn</w:t>
                      </w:r>
                      <w:r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ega</w:t>
                      </w:r>
                      <w:r w:rsidR="00821D93" w:rsidRPr="00A75EF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 xml:space="preserve"> mestn</w:t>
                      </w:r>
                      <w:r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ega</w:t>
                      </w:r>
                      <w:r w:rsidR="00821D93" w:rsidRPr="00A75EF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 xml:space="preserve"> avtobusn</w:t>
                      </w:r>
                      <w:r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ega</w:t>
                      </w:r>
                      <w:r w:rsidR="00821D93" w:rsidRPr="00A75EF3"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 xml:space="preserve"> prevoz</w:t>
                      </w:r>
                      <w:r>
                        <w:rPr>
                          <w:rFonts w:asciiTheme="minorHAnsi" w:hAnsiTheme="minorHAnsi"/>
                          <w:b/>
                          <w:color w:val="669900"/>
                          <w:sz w:val="26"/>
                          <w:szCs w:val="26"/>
                          <w:lang w:val="sl-SI"/>
                        </w:rPr>
                        <w:t>a</w:t>
                      </w:r>
                      <w:r>
                        <w:rPr>
                          <w:rFonts w:asciiTheme="minorHAnsi" w:hAnsiTheme="minorHAnsi"/>
                          <w:color w:val="auto"/>
                          <w:sz w:val="26"/>
                          <w:szCs w:val="26"/>
                          <w:lang w:val="sl-SI"/>
                        </w:rPr>
                        <w:t>.</w:t>
                      </w:r>
                      <w:bookmarkStart w:id="1" w:name="_GoBack"/>
                      <w:bookmarkEnd w:id="1"/>
                    </w:p>
                  </w:txbxContent>
                </v:textbox>
              </v:roundrect>
            </w:pict>
          </mc:Fallback>
        </mc:AlternateContent>
      </w:r>
    </w:p>
    <w:p w:rsidR="00287A58" w:rsidRDefault="00287A58" w:rsidP="00214DDB">
      <w:pPr>
        <w:jc w:val="center"/>
        <w:rPr>
          <w:rFonts w:asciiTheme="minorHAnsi" w:hAnsiTheme="minorHAnsi" w:cstheme="minorHAnsi"/>
          <w:b/>
          <w:color w:val="669900"/>
          <w:sz w:val="16"/>
          <w:szCs w:val="16"/>
          <w:lang w:val="sl-SI"/>
        </w:rPr>
      </w:pPr>
    </w:p>
    <w:p w:rsidR="00287A58" w:rsidRDefault="00287A58" w:rsidP="00214DDB">
      <w:pPr>
        <w:jc w:val="center"/>
        <w:rPr>
          <w:rFonts w:asciiTheme="minorHAnsi" w:hAnsiTheme="minorHAnsi" w:cstheme="minorHAnsi"/>
          <w:b/>
          <w:color w:val="669900"/>
          <w:sz w:val="16"/>
          <w:szCs w:val="16"/>
          <w:lang w:val="sl-SI"/>
        </w:rPr>
      </w:pPr>
    </w:p>
    <w:p w:rsidR="00287A58" w:rsidRDefault="00287A58" w:rsidP="00214DDB">
      <w:pPr>
        <w:jc w:val="center"/>
        <w:rPr>
          <w:rFonts w:asciiTheme="minorHAnsi" w:hAnsiTheme="minorHAnsi" w:cstheme="minorHAnsi"/>
          <w:b/>
          <w:color w:val="669900"/>
          <w:sz w:val="16"/>
          <w:szCs w:val="16"/>
          <w:lang w:val="sl-SI"/>
        </w:rPr>
      </w:pPr>
    </w:p>
    <w:p w:rsidR="00287A58" w:rsidRDefault="00287A58" w:rsidP="00214DDB">
      <w:pPr>
        <w:jc w:val="center"/>
        <w:rPr>
          <w:rFonts w:asciiTheme="minorHAnsi" w:hAnsiTheme="minorHAnsi" w:cstheme="minorHAnsi"/>
          <w:b/>
          <w:color w:val="669900"/>
          <w:sz w:val="16"/>
          <w:szCs w:val="16"/>
          <w:lang w:val="sl-SI"/>
        </w:rPr>
      </w:pPr>
    </w:p>
    <w:p w:rsidR="00287A58" w:rsidRPr="00545D20" w:rsidRDefault="00287A58" w:rsidP="00214DDB">
      <w:pPr>
        <w:jc w:val="center"/>
        <w:rPr>
          <w:rFonts w:asciiTheme="minorHAnsi" w:hAnsiTheme="minorHAnsi" w:cstheme="minorHAnsi"/>
          <w:b/>
          <w:color w:val="669900"/>
          <w:sz w:val="16"/>
          <w:szCs w:val="16"/>
          <w:lang w:val="sl-SI"/>
        </w:rPr>
      </w:pPr>
    </w:p>
    <w:p w:rsidR="00287A58" w:rsidRPr="00545D20" w:rsidRDefault="00287A58" w:rsidP="00287A58">
      <w:pPr>
        <w:jc w:val="center"/>
        <w:rPr>
          <w:rFonts w:asciiTheme="minorHAnsi" w:hAnsiTheme="minorHAnsi" w:cstheme="minorHAnsi"/>
          <w:b/>
          <w:color w:val="669900"/>
          <w:sz w:val="16"/>
          <w:szCs w:val="16"/>
          <w:lang w:val="sl-SI"/>
        </w:rPr>
      </w:pPr>
    </w:p>
    <w:p w:rsidR="00216505" w:rsidRDefault="00216505" w:rsidP="00216505">
      <w:pPr>
        <w:jc w:val="center"/>
        <w:rPr>
          <w:rFonts w:asciiTheme="minorHAnsi" w:hAnsiTheme="minorHAnsi" w:cstheme="minorHAnsi"/>
          <w:b/>
          <w:color w:val="669900"/>
          <w:sz w:val="36"/>
          <w:szCs w:val="36"/>
          <w:lang w:val="sl-SI"/>
        </w:rPr>
      </w:pPr>
    </w:p>
    <w:p w:rsidR="00216505" w:rsidRDefault="00216505" w:rsidP="00216505">
      <w:pPr>
        <w:jc w:val="center"/>
        <w:rPr>
          <w:rFonts w:asciiTheme="minorHAnsi" w:hAnsiTheme="minorHAnsi" w:cstheme="minorHAnsi"/>
          <w:b/>
          <w:color w:val="669900"/>
          <w:sz w:val="36"/>
          <w:szCs w:val="36"/>
          <w:lang w:val="sl-SI"/>
        </w:rPr>
      </w:pPr>
    </w:p>
    <w:p w:rsidR="00216505" w:rsidRDefault="00216505" w:rsidP="00216505">
      <w:pPr>
        <w:jc w:val="center"/>
        <w:rPr>
          <w:rFonts w:asciiTheme="minorHAnsi" w:hAnsiTheme="minorHAnsi" w:cstheme="minorHAnsi"/>
          <w:b/>
          <w:color w:val="669900"/>
          <w:sz w:val="36"/>
          <w:szCs w:val="36"/>
          <w:lang w:val="sl-SI"/>
        </w:rPr>
      </w:pPr>
    </w:p>
    <w:p w:rsidR="00216505" w:rsidRDefault="00216505" w:rsidP="00216505">
      <w:pPr>
        <w:jc w:val="center"/>
        <w:rPr>
          <w:rFonts w:asciiTheme="minorHAnsi" w:hAnsiTheme="minorHAnsi" w:cstheme="minorHAnsi"/>
          <w:b/>
          <w:color w:val="669900"/>
          <w:sz w:val="36"/>
          <w:szCs w:val="36"/>
          <w:lang w:val="sl-SI"/>
        </w:rPr>
      </w:pPr>
    </w:p>
    <w:p w:rsidR="00216505" w:rsidRDefault="00216505" w:rsidP="00216505">
      <w:pPr>
        <w:jc w:val="center"/>
        <w:rPr>
          <w:rFonts w:asciiTheme="minorHAnsi" w:hAnsiTheme="minorHAnsi" w:cstheme="minorHAnsi"/>
          <w:b/>
          <w:color w:val="669900"/>
          <w:sz w:val="36"/>
          <w:szCs w:val="36"/>
          <w:lang w:val="sl-SI"/>
        </w:rPr>
      </w:pPr>
    </w:p>
    <w:p w:rsidR="005F234B" w:rsidRDefault="005F234B" w:rsidP="00216505">
      <w:pPr>
        <w:jc w:val="center"/>
        <w:rPr>
          <w:rFonts w:asciiTheme="minorHAnsi" w:hAnsiTheme="minorHAnsi" w:cstheme="minorHAnsi"/>
          <w:b/>
          <w:color w:val="669900"/>
          <w:sz w:val="36"/>
          <w:szCs w:val="36"/>
          <w:lang w:val="sl-SI"/>
        </w:rPr>
      </w:pPr>
    </w:p>
    <w:p w:rsidR="00216505" w:rsidRDefault="0074227E" w:rsidP="00216505">
      <w:pPr>
        <w:jc w:val="center"/>
        <w:rPr>
          <w:rFonts w:asciiTheme="minorHAnsi" w:hAnsiTheme="minorHAnsi" w:cstheme="minorHAnsi"/>
          <w:b/>
          <w:color w:val="669900"/>
          <w:sz w:val="36"/>
          <w:szCs w:val="36"/>
          <w:lang w:val="sl-SI"/>
        </w:rPr>
      </w:pPr>
      <w:r>
        <w:rPr>
          <w:rFonts w:asciiTheme="minorHAnsi" w:hAnsiTheme="minorHAnsi" w:cstheme="minorHAnsi"/>
          <w:b/>
          <w:noProof/>
          <w:color w:val="669900"/>
          <w:sz w:val="8"/>
          <w:szCs w:val="8"/>
          <w:lang w:val="sl-SI" w:eastAsia="sl-S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E72A9F" wp14:editId="665AF525">
                <wp:simplePos x="0" y="0"/>
                <wp:positionH relativeFrom="column">
                  <wp:posOffset>905510</wp:posOffset>
                </wp:positionH>
                <wp:positionV relativeFrom="paragraph">
                  <wp:posOffset>431165</wp:posOffset>
                </wp:positionV>
                <wp:extent cx="4058920" cy="944880"/>
                <wp:effectExtent l="19050" t="19050" r="17780" b="26670"/>
                <wp:wrapNone/>
                <wp:docPr id="6" name="Polje z besedilo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920" cy="94488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6699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7A58" w:rsidRPr="00287A58" w:rsidRDefault="00287A58" w:rsidP="0059649A">
                            <w:pPr>
                              <w:spacing w:after="120"/>
                              <w:jc w:val="center"/>
                              <w:rPr>
                                <w:rFonts w:asciiTheme="minorHAnsi" w:hAnsiTheme="minorHAnsi"/>
                                <w:b/>
                                <w:color w:val="669900"/>
                                <w:sz w:val="22"/>
                                <w:lang w:val="sl-SI"/>
                              </w:rPr>
                            </w:pPr>
                            <w:r w:rsidRPr="00287A58">
                              <w:rPr>
                                <w:rFonts w:asciiTheme="minorHAnsi" w:hAnsiTheme="minorHAnsi"/>
                                <w:b/>
                                <w:color w:val="669900"/>
                                <w:sz w:val="22"/>
                                <w:lang w:val="sl-SI"/>
                              </w:rPr>
                              <w:t>Nacionalna kontaktna točka:</w:t>
                            </w:r>
                          </w:p>
                          <w:p w:rsidR="00287A58" w:rsidRPr="00545D20" w:rsidRDefault="00287A58" w:rsidP="00287A58">
                            <w:pPr>
                              <w:pStyle w:val="Brezrazmikov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Cs w:val="20"/>
                                <w:lang w:val="sl-SI"/>
                              </w:rPr>
                            </w:pPr>
                            <w:r w:rsidRPr="00545D20">
                              <w:rPr>
                                <w:rFonts w:asciiTheme="minorHAnsi" w:hAnsiTheme="minorHAnsi" w:cstheme="minorHAnsi"/>
                                <w:b/>
                                <w:szCs w:val="20"/>
                                <w:lang w:val="sl-SI"/>
                              </w:rPr>
                              <w:t>UNIVERZA V MARIBORU, FAKULTETA ZA GRADBENIŠTVO</w:t>
                            </w:r>
                          </w:p>
                          <w:p w:rsidR="00287A58" w:rsidRPr="00545D20" w:rsidRDefault="00287A58" w:rsidP="00287A58">
                            <w:pPr>
                              <w:pStyle w:val="Brezrazmikov"/>
                              <w:jc w:val="center"/>
                              <w:rPr>
                                <w:rFonts w:asciiTheme="minorHAnsi" w:hAnsiTheme="minorHAnsi" w:cstheme="minorHAnsi"/>
                                <w:szCs w:val="20"/>
                                <w:lang w:val="sl-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Cs w:val="20"/>
                                <w:lang w:val="sl-SI"/>
                              </w:rPr>
                              <w:t>Smetanova ul. 17, 2000 Maribor</w:t>
                            </w:r>
                          </w:p>
                          <w:p w:rsidR="00287A58" w:rsidRPr="00287A58" w:rsidRDefault="00287A58" w:rsidP="00287A58">
                            <w:pPr>
                              <w:pStyle w:val="Brezrazmikov"/>
                              <w:jc w:val="center"/>
                              <w:rPr>
                                <w:rStyle w:val="Hiperpovezava"/>
                                <w:rFonts w:asciiTheme="minorHAnsi" w:hAnsiTheme="minorHAnsi" w:cstheme="minorHAnsi"/>
                                <w:color w:val="auto"/>
                                <w:szCs w:val="20"/>
                                <w:lang w:val="sl-SI"/>
                              </w:rPr>
                            </w:pPr>
                            <w:r w:rsidRPr="00287A58">
                              <w:rPr>
                                <w:rFonts w:asciiTheme="minorHAnsi" w:hAnsiTheme="minorHAnsi" w:cstheme="minorHAnsi"/>
                                <w:color w:val="auto"/>
                                <w:szCs w:val="20"/>
                                <w:lang w:val="sl-SI"/>
                              </w:rPr>
                              <w:t xml:space="preserve">E-pošta: </w:t>
                            </w:r>
                            <w:hyperlink r:id="rId9" w:history="1">
                              <w:r w:rsidRPr="00287A58">
                                <w:rPr>
                                  <w:rStyle w:val="Hiperpovezava"/>
                                  <w:rFonts w:asciiTheme="minorHAnsi" w:hAnsiTheme="minorHAnsi" w:cstheme="minorHAnsi"/>
                                  <w:color w:val="auto"/>
                                  <w:szCs w:val="20"/>
                                  <w:lang w:val="sl-SI"/>
                                </w:rPr>
                                <w:t>sebastian.toplak@um.si</w:t>
                              </w:r>
                            </w:hyperlink>
                          </w:p>
                          <w:p w:rsidR="00287A58" w:rsidRPr="00287A58" w:rsidRDefault="00287A58" w:rsidP="00287A58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je z besedilom 6" o:spid="_x0000_s1028" style="position:absolute;left:0;text-align:left;margin-left:71.3pt;margin-top:33.95pt;width:319.6pt;height:7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" fillcolor="white [3201]" strokecolor="#690" strokeweight="2.25pt">
                <v:textbox>
                  <w:txbxContent>
                    <w:p w:rsidR="00287A58" w:rsidRPr="00287A58" w:rsidRDefault="00287A58" w:rsidP="0059649A">
                      <w:pPr>
                        <w:spacing w:after="120"/>
                        <w:jc w:val="center"/>
                        <w:rPr>
                          <w:rFonts w:asciiTheme="minorHAnsi" w:hAnsiTheme="minorHAnsi"/>
                          <w:b/>
                          <w:color w:val="669900"/>
                          <w:sz w:val="22"/>
                          <w:lang w:val="sl-SI"/>
                        </w:rPr>
                      </w:pPr>
                      <w:r w:rsidRPr="00287A58">
                        <w:rPr>
                          <w:rFonts w:asciiTheme="minorHAnsi" w:hAnsiTheme="minorHAnsi"/>
                          <w:b/>
                          <w:color w:val="669900"/>
                          <w:sz w:val="22"/>
                          <w:lang w:val="sl-SI"/>
                        </w:rPr>
                        <w:t>Nacionalna kontaktna točka:</w:t>
                      </w:r>
                    </w:p>
                    <w:p w:rsidR="00287A58" w:rsidRPr="00545D20" w:rsidRDefault="00287A58" w:rsidP="00287A58">
                      <w:pPr>
                        <w:pStyle w:val="Brezrazmikov"/>
                        <w:jc w:val="center"/>
                        <w:rPr>
                          <w:rFonts w:asciiTheme="minorHAnsi" w:hAnsiTheme="minorHAnsi" w:cstheme="minorHAnsi"/>
                          <w:b/>
                          <w:szCs w:val="20"/>
                          <w:lang w:val="sl-SI"/>
                        </w:rPr>
                      </w:pPr>
                      <w:r w:rsidRPr="00545D20">
                        <w:rPr>
                          <w:rFonts w:asciiTheme="minorHAnsi" w:hAnsiTheme="minorHAnsi" w:cstheme="minorHAnsi"/>
                          <w:b/>
                          <w:szCs w:val="20"/>
                          <w:lang w:val="sl-SI"/>
                        </w:rPr>
                        <w:t>UNIVERZA V MARIBORU, FAKULTETA ZA GRADBENIŠTVO</w:t>
                      </w:r>
                    </w:p>
                    <w:p w:rsidR="00287A58" w:rsidRPr="00545D20" w:rsidRDefault="00287A58" w:rsidP="00287A58">
                      <w:pPr>
                        <w:pStyle w:val="Brezrazmikov"/>
                        <w:jc w:val="center"/>
                        <w:rPr>
                          <w:rFonts w:asciiTheme="minorHAnsi" w:hAnsiTheme="minorHAnsi" w:cstheme="minorHAnsi"/>
                          <w:szCs w:val="20"/>
                          <w:lang w:val="sl-SI"/>
                        </w:rPr>
                      </w:pPr>
                      <w:r>
                        <w:rPr>
                          <w:rFonts w:asciiTheme="minorHAnsi" w:hAnsiTheme="minorHAnsi" w:cstheme="minorHAnsi"/>
                          <w:szCs w:val="20"/>
                          <w:lang w:val="sl-SI"/>
                        </w:rPr>
                        <w:t>Smetanova ul. 17, 2000 Maribor</w:t>
                      </w:r>
                    </w:p>
                    <w:p w:rsidR="00287A58" w:rsidRPr="00287A58" w:rsidRDefault="00287A58" w:rsidP="00287A58">
                      <w:pPr>
                        <w:pStyle w:val="Brezrazmikov"/>
                        <w:jc w:val="center"/>
                        <w:rPr>
                          <w:rStyle w:val="Hiperpovezava"/>
                          <w:rFonts w:asciiTheme="minorHAnsi" w:hAnsiTheme="minorHAnsi" w:cstheme="minorHAnsi"/>
                          <w:color w:val="auto"/>
                          <w:szCs w:val="20"/>
                          <w:lang w:val="sl-SI"/>
                        </w:rPr>
                      </w:pPr>
                      <w:r w:rsidRPr="00287A58">
                        <w:rPr>
                          <w:rFonts w:asciiTheme="minorHAnsi" w:hAnsiTheme="minorHAnsi" w:cstheme="minorHAnsi"/>
                          <w:color w:val="auto"/>
                          <w:szCs w:val="20"/>
                          <w:lang w:val="sl-SI"/>
                        </w:rPr>
                        <w:t xml:space="preserve">E-pošta: </w:t>
                      </w:r>
                      <w:hyperlink r:id="rId10" w:history="1">
                        <w:r w:rsidRPr="00287A58">
                          <w:rPr>
                            <w:rStyle w:val="Hiperpovezava"/>
                            <w:rFonts w:asciiTheme="minorHAnsi" w:hAnsiTheme="minorHAnsi" w:cstheme="minorHAnsi"/>
                            <w:color w:val="auto"/>
                            <w:szCs w:val="20"/>
                            <w:lang w:val="sl-SI"/>
                          </w:rPr>
                          <w:t>sebastian.toplak@um.si</w:t>
                        </w:r>
                      </w:hyperlink>
                    </w:p>
                    <w:p w:rsidR="00287A58" w:rsidRPr="00287A58" w:rsidRDefault="00287A58" w:rsidP="00287A58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87A58" w:rsidRDefault="00287A58" w:rsidP="00216505">
      <w:pPr>
        <w:jc w:val="center"/>
        <w:rPr>
          <w:rFonts w:asciiTheme="minorHAnsi" w:hAnsiTheme="minorHAnsi" w:cstheme="minorHAnsi"/>
          <w:b/>
          <w:color w:val="669900"/>
          <w:sz w:val="36"/>
          <w:szCs w:val="36"/>
          <w:lang w:val="sl-SI"/>
        </w:rPr>
      </w:pPr>
    </w:p>
    <w:p w:rsidR="00287A58" w:rsidRDefault="00287A58" w:rsidP="00216505">
      <w:pPr>
        <w:jc w:val="center"/>
        <w:rPr>
          <w:rFonts w:asciiTheme="minorHAnsi" w:hAnsiTheme="minorHAnsi" w:cstheme="minorHAnsi"/>
          <w:b/>
          <w:color w:val="669900"/>
          <w:sz w:val="36"/>
          <w:szCs w:val="36"/>
          <w:lang w:val="sl-SI"/>
        </w:rPr>
      </w:pPr>
    </w:p>
    <w:p w:rsidR="0074227E" w:rsidRPr="0074227E" w:rsidRDefault="0074227E" w:rsidP="00216505">
      <w:pPr>
        <w:jc w:val="center"/>
        <w:rPr>
          <w:rFonts w:asciiTheme="minorHAnsi" w:hAnsiTheme="minorHAnsi" w:cstheme="minorHAnsi"/>
          <w:b/>
          <w:color w:val="669900"/>
          <w:szCs w:val="20"/>
          <w:lang w:val="sl-SI"/>
        </w:rPr>
      </w:pPr>
    </w:p>
    <w:p w:rsidR="007D2F20" w:rsidRPr="00287A58" w:rsidRDefault="00287A58" w:rsidP="00287A58">
      <w:pPr>
        <w:pStyle w:val="Brezrazmikov"/>
        <w:jc w:val="center"/>
        <w:rPr>
          <w:sz w:val="16"/>
          <w:szCs w:val="16"/>
          <w:lang w:val="sl-SI"/>
        </w:rPr>
      </w:pPr>
      <w:r w:rsidRPr="00287A58">
        <w:rPr>
          <w:rFonts w:ascii="Arial" w:hAnsi="Arial" w:cs="Arial"/>
          <w:i/>
          <w:iCs/>
          <w:color w:val="669900"/>
          <w:sz w:val="16"/>
          <w:szCs w:val="16"/>
          <w:lang w:val="sl-SI"/>
        </w:rPr>
        <w:t xml:space="preserve">© Orodje </w:t>
      </w:r>
      <w:proofErr w:type="spellStart"/>
      <w:r w:rsidRPr="00287A58">
        <w:rPr>
          <w:rFonts w:ascii="Arial" w:hAnsi="Arial" w:cs="Arial"/>
          <w:i/>
          <w:iCs/>
          <w:color w:val="669900"/>
          <w:sz w:val="16"/>
          <w:szCs w:val="16"/>
          <w:lang w:val="sl-SI"/>
        </w:rPr>
        <w:t>QUEST</w:t>
      </w:r>
      <w:proofErr w:type="spellEnd"/>
      <w:r w:rsidRPr="00287A58">
        <w:rPr>
          <w:rFonts w:ascii="Arial" w:hAnsi="Arial" w:cs="Arial"/>
          <w:i/>
          <w:iCs/>
          <w:color w:val="669900"/>
          <w:sz w:val="16"/>
          <w:szCs w:val="16"/>
          <w:lang w:val="sl-SI"/>
        </w:rPr>
        <w:t xml:space="preserve"> je bilo razvito v okviru evropskega projekta </w:t>
      </w:r>
      <w:proofErr w:type="spellStart"/>
      <w:r w:rsidRPr="00287A58">
        <w:rPr>
          <w:rFonts w:ascii="Arial" w:hAnsi="Arial" w:cs="Arial"/>
          <w:i/>
          <w:iCs/>
          <w:color w:val="669900"/>
          <w:sz w:val="16"/>
          <w:szCs w:val="16"/>
          <w:lang w:val="sl-SI"/>
        </w:rPr>
        <w:t>QUEST</w:t>
      </w:r>
      <w:proofErr w:type="spellEnd"/>
      <w:r w:rsidRPr="00287A58">
        <w:rPr>
          <w:rFonts w:ascii="Arial" w:hAnsi="Arial" w:cs="Arial"/>
          <w:i/>
          <w:iCs/>
          <w:color w:val="669900"/>
          <w:sz w:val="16"/>
          <w:szCs w:val="16"/>
          <w:lang w:val="sl-SI"/>
        </w:rPr>
        <w:t xml:space="preserve"> in se nadalje izvaja v okviru </w:t>
      </w:r>
      <w:r>
        <w:rPr>
          <w:rFonts w:ascii="Arial" w:hAnsi="Arial" w:cs="Arial"/>
          <w:i/>
          <w:iCs/>
          <w:color w:val="669900"/>
          <w:sz w:val="16"/>
          <w:szCs w:val="16"/>
          <w:lang w:val="sl-SI"/>
        </w:rPr>
        <w:t xml:space="preserve">Akademije </w:t>
      </w:r>
      <w:proofErr w:type="spellStart"/>
      <w:r>
        <w:rPr>
          <w:rFonts w:ascii="Arial" w:hAnsi="Arial" w:cs="Arial"/>
          <w:i/>
          <w:iCs/>
          <w:color w:val="669900"/>
          <w:sz w:val="16"/>
          <w:szCs w:val="16"/>
          <w:lang w:val="sl-SI"/>
        </w:rPr>
        <w:t>QUEST</w:t>
      </w:r>
      <w:proofErr w:type="spellEnd"/>
      <w:r>
        <w:rPr>
          <w:rFonts w:ascii="Arial" w:hAnsi="Arial" w:cs="Arial"/>
          <w:i/>
          <w:iCs/>
          <w:color w:val="669900"/>
          <w:sz w:val="16"/>
          <w:szCs w:val="16"/>
          <w:lang w:val="sl-SI"/>
        </w:rPr>
        <w:t>.</w:t>
      </w:r>
    </w:p>
    <w:sectPr w:rsidR="007D2F20" w:rsidRPr="00287A58" w:rsidSect="00287A58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378" w:right="1418" w:bottom="709" w:left="1418" w:header="0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AA7" w:rsidRDefault="00B96AA7" w:rsidP="004B4907">
      <w:r>
        <w:separator/>
      </w:r>
    </w:p>
  </w:endnote>
  <w:endnote w:type="continuationSeparator" w:id="0">
    <w:p w:rsidR="00B96AA7" w:rsidRDefault="00B96AA7" w:rsidP="004B4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491" w:rsidRDefault="00AA2A98" w:rsidP="00AA2A98">
    <w:pPr>
      <w:pStyle w:val="Noga"/>
    </w:pPr>
    <w:r>
      <w:rPr>
        <w:noProof/>
        <w:lang w:val="sl-SI" w:eastAsia="sl-SI"/>
      </w:rPr>
      <w:drawing>
        <wp:inline distT="0" distB="0" distL="0" distR="0" wp14:anchorId="30DFFB42" wp14:editId="1BB6D2D1">
          <wp:extent cx="1392382" cy="263100"/>
          <wp:effectExtent l="0" t="0" r="0" b="3810"/>
          <wp:docPr id="12" name="Slika 12" descr="IEE_logo_supportedby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EE_logo_supportedby_WOR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799" cy="265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val="sl-SI" w:eastAsia="sl-SI"/>
      </w:rPr>
      <w:t xml:space="preserve">                                                                                    </w:t>
    </w:r>
    <w:r w:rsidR="00545D20">
      <w:rPr>
        <w:noProof/>
        <w:lang w:val="sl-SI" w:eastAsia="sl-SI"/>
      </w:rPr>
      <w:t xml:space="preserve">        </w:t>
    </w:r>
    <w:r>
      <w:rPr>
        <w:noProof/>
        <w:lang w:val="sl-SI" w:eastAsia="sl-SI"/>
      </w:rPr>
      <w:t xml:space="preserve">   </w:t>
    </w:r>
    <w:r>
      <w:rPr>
        <w:noProof/>
        <w:lang w:val="sl-SI" w:eastAsia="sl-SI"/>
      </w:rPr>
      <w:drawing>
        <wp:inline distT="0" distB="0" distL="0" distR="0" wp14:anchorId="4FC26C79" wp14:editId="70C841E9">
          <wp:extent cx="698807" cy="403120"/>
          <wp:effectExtent l="0" t="0" r="6350" b="0"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92" t="3389" r="3140" b="5222"/>
                  <a:stretch>
                    <a:fillRect/>
                  </a:stretch>
                </pic:blipFill>
                <pic:spPr bwMode="auto">
                  <a:xfrm>
                    <a:off x="0" y="0"/>
                    <a:ext cx="698645" cy="403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491" w:rsidRDefault="00216505" w:rsidP="00216505">
    <w:pPr>
      <w:pStyle w:val="Noga"/>
      <w:jc w:val="center"/>
    </w:pPr>
    <w:r>
      <w:rPr>
        <w:noProof/>
        <w:lang w:val="sl-SI" w:eastAsia="sl-SI"/>
      </w:rPr>
      <w:drawing>
        <wp:inline distT="0" distB="0" distL="0" distR="0" wp14:anchorId="39930570" wp14:editId="58446763">
          <wp:extent cx="1338850" cy="252985"/>
          <wp:effectExtent l="0" t="0" r="0" b="0"/>
          <wp:docPr id="4" name="Slika 4" descr="IEE_logo_supportedby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EE_logo_supportedby_WOR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009" cy="2550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AA7" w:rsidRDefault="00B96AA7" w:rsidP="004B4907">
      <w:r>
        <w:separator/>
      </w:r>
    </w:p>
  </w:footnote>
  <w:footnote w:type="continuationSeparator" w:id="0">
    <w:p w:rsidR="00B96AA7" w:rsidRDefault="00B96AA7" w:rsidP="004B49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491" w:rsidRDefault="00A15B58" w:rsidP="005E34C3">
    <w:pPr>
      <w:pStyle w:val="Glava"/>
      <w:spacing w:before="240"/>
      <w:ind w:left="-964"/>
    </w:pPr>
    <w:r>
      <w:rPr>
        <w:noProof/>
        <w:lang w:val="sl-SI" w:eastAsia="sl-SI"/>
      </w:rPr>
      <w:drawing>
        <wp:anchor distT="0" distB="0" distL="114300" distR="114300" simplePos="0" relativeHeight="251661312" behindDoc="0" locked="0" layoutInCell="1" allowOverlap="1" wp14:anchorId="2B736BA5" wp14:editId="05F55C3B">
          <wp:simplePos x="0" y="0"/>
          <wp:positionH relativeFrom="column">
            <wp:posOffset>-684415</wp:posOffset>
          </wp:positionH>
          <wp:positionV relativeFrom="paragraph">
            <wp:posOffset>255905</wp:posOffset>
          </wp:positionV>
          <wp:extent cx="7093528" cy="1234434"/>
          <wp:effectExtent l="0" t="0" r="0" b="4445"/>
          <wp:wrapNone/>
          <wp:docPr id="26" name="Afbeelding 3" descr="Quest_WORD_head_v6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Quest_WORD_head_v6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3528" cy="123443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491" w:rsidRDefault="00426824" w:rsidP="00573DDF">
    <w:pPr>
      <w:pStyle w:val="Glava"/>
      <w:ind w:left="-1400"/>
    </w:pPr>
    <w:r>
      <w:rPr>
        <w:noProof/>
        <w:lang w:val="sl-SI" w:eastAsia="sl-SI"/>
      </w:rPr>
      <w:drawing>
        <wp:anchor distT="0" distB="0" distL="114300" distR="114300" simplePos="0" relativeHeight="251662336" behindDoc="0" locked="0" layoutInCell="1" allowOverlap="1" wp14:anchorId="7DAAFE6B" wp14:editId="23EF5C30">
          <wp:simplePos x="0" y="0"/>
          <wp:positionH relativeFrom="column">
            <wp:posOffset>4166870</wp:posOffset>
          </wp:positionH>
          <wp:positionV relativeFrom="paragraph">
            <wp:posOffset>438150</wp:posOffset>
          </wp:positionV>
          <wp:extent cx="1661795" cy="958215"/>
          <wp:effectExtent l="0" t="0" r="0" b="0"/>
          <wp:wrapNone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92" t="3389" r="3140" b="5222"/>
                  <a:stretch>
                    <a:fillRect/>
                  </a:stretch>
                </pic:blipFill>
                <pic:spPr bwMode="auto">
                  <a:xfrm>
                    <a:off x="0" y="0"/>
                    <a:ext cx="1661795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l-SI" w:eastAsia="sl-SI"/>
      </w:rPr>
      <w:drawing>
        <wp:anchor distT="0" distB="0" distL="114300" distR="114300" simplePos="0" relativeHeight="251659264" behindDoc="0" locked="0" layoutInCell="1" allowOverlap="1" wp14:anchorId="51951596" wp14:editId="5F69ECB6">
          <wp:simplePos x="0" y="0"/>
          <wp:positionH relativeFrom="column">
            <wp:posOffset>93980</wp:posOffset>
          </wp:positionH>
          <wp:positionV relativeFrom="paragraph">
            <wp:posOffset>262890</wp:posOffset>
          </wp:positionV>
          <wp:extent cx="2126615" cy="1232535"/>
          <wp:effectExtent l="0" t="0" r="6985" b="5715"/>
          <wp:wrapNone/>
          <wp:docPr id="1" name="Afbeelding 3" descr="Quest_WORD_head_v6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Quest_WORD_head_v6b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l="1857" r="68128"/>
                  <a:stretch/>
                </pic:blipFill>
                <pic:spPr bwMode="auto">
                  <a:xfrm>
                    <a:off x="0" y="0"/>
                    <a:ext cx="2126615" cy="1232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7F15"/>
    <w:multiLevelType w:val="hybridMultilevel"/>
    <w:tmpl w:val="55BC935E"/>
    <w:lvl w:ilvl="0" w:tplc="EF88B5F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2C177E"/>
    <w:multiLevelType w:val="hybridMultilevel"/>
    <w:tmpl w:val="D5360700"/>
    <w:lvl w:ilvl="0" w:tplc="B8E0E1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CA44935"/>
    <w:multiLevelType w:val="hybridMultilevel"/>
    <w:tmpl w:val="2578D80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6BE3336A"/>
    <w:multiLevelType w:val="hybridMultilevel"/>
    <w:tmpl w:val="2FC8504C"/>
    <w:lvl w:ilvl="0" w:tplc="29EE085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7C766E7"/>
    <w:multiLevelType w:val="hybridMultilevel"/>
    <w:tmpl w:val="8392132A"/>
    <w:lvl w:ilvl="0" w:tplc="02C8FC8C">
      <w:start w:val="1"/>
      <w:numFmt w:val="bullet"/>
      <w:pStyle w:val="OPSOMMING"/>
      <w:lvlText w:val="▫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5158FB"/>
    <w:multiLevelType w:val="hybridMultilevel"/>
    <w:tmpl w:val="38047F0A"/>
    <w:lvl w:ilvl="0" w:tplc="11265A4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7B747376"/>
    <w:multiLevelType w:val="hybridMultilevel"/>
    <w:tmpl w:val="E2427CBE"/>
    <w:lvl w:ilvl="0" w:tplc="0AC0E154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128"/>
    <w:rsid w:val="00024E35"/>
    <w:rsid w:val="00031DB9"/>
    <w:rsid w:val="0004462B"/>
    <w:rsid w:val="000458CF"/>
    <w:rsid w:val="00052290"/>
    <w:rsid w:val="00060860"/>
    <w:rsid w:val="0006101E"/>
    <w:rsid w:val="00066A34"/>
    <w:rsid w:val="00073312"/>
    <w:rsid w:val="00073CA1"/>
    <w:rsid w:val="00076D44"/>
    <w:rsid w:val="000773E7"/>
    <w:rsid w:val="00086589"/>
    <w:rsid w:val="000A1E1D"/>
    <w:rsid w:val="000C0EDB"/>
    <w:rsid w:val="000C7B35"/>
    <w:rsid w:val="000D106B"/>
    <w:rsid w:val="000D2E76"/>
    <w:rsid w:val="0010153D"/>
    <w:rsid w:val="00105F8B"/>
    <w:rsid w:val="001206E9"/>
    <w:rsid w:val="00130479"/>
    <w:rsid w:val="001330D8"/>
    <w:rsid w:val="00140E21"/>
    <w:rsid w:val="001562A4"/>
    <w:rsid w:val="00174ACD"/>
    <w:rsid w:val="00177BA6"/>
    <w:rsid w:val="001843FE"/>
    <w:rsid w:val="00185F28"/>
    <w:rsid w:val="00190955"/>
    <w:rsid w:val="001A317D"/>
    <w:rsid w:val="001A62FB"/>
    <w:rsid w:val="001B58DD"/>
    <w:rsid w:val="001C3D6F"/>
    <w:rsid w:val="001D26EC"/>
    <w:rsid w:val="001E5855"/>
    <w:rsid w:val="001E690D"/>
    <w:rsid w:val="001F0D42"/>
    <w:rsid w:val="00204BC8"/>
    <w:rsid w:val="00214DDB"/>
    <w:rsid w:val="00216505"/>
    <w:rsid w:val="00223737"/>
    <w:rsid w:val="002329B7"/>
    <w:rsid w:val="00235D92"/>
    <w:rsid w:val="00241F66"/>
    <w:rsid w:val="0027007C"/>
    <w:rsid w:val="00275F95"/>
    <w:rsid w:val="002809F7"/>
    <w:rsid w:val="00287A58"/>
    <w:rsid w:val="002A21E7"/>
    <w:rsid w:val="002A6445"/>
    <w:rsid w:val="002C5B25"/>
    <w:rsid w:val="002D36DD"/>
    <w:rsid w:val="002D4D63"/>
    <w:rsid w:val="002D77B5"/>
    <w:rsid w:val="0032497B"/>
    <w:rsid w:val="00324E8E"/>
    <w:rsid w:val="00337808"/>
    <w:rsid w:val="00367388"/>
    <w:rsid w:val="00375A34"/>
    <w:rsid w:val="00391DC6"/>
    <w:rsid w:val="003935EF"/>
    <w:rsid w:val="003A1DB5"/>
    <w:rsid w:val="003A530B"/>
    <w:rsid w:val="003B0222"/>
    <w:rsid w:val="003B78AF"/>
    <w:rsid w:val="003D0EA5"/>
    <w:rsid w:val="003D2117"/>
    <w:rsid w:val="003D7F60"/>
    <w:rsid w:val="003E135F"/>
    <w:rsid w:val="003F0FDB"/>
    <w:rsid w:val="003F1C38"/>
    <w:rsid w:val="003F3572"/>
    <w:rsid w:val="0040111C"/>
    <w:rsid w:val="00402C6C"/>
    <w:rsid w:val="00404D4D"/>
    <w:rsid w:val="0040679C"/>
    <w:rsid w:val="0041140D"/>
    <w:rsid w:val="004267E7"/>
    <w:rsid w:val="00426824"/>
    <w:rsid w:val="00444292"/>
    <w:rsid w:val="004451DA"/>
    <w:rsid w:val="0045129F"/>
    <w:rsid w:val="00452973"/>
    <w:rsid w:val="0045441C"/>
    <w:rsid w:val="004575BE"/>
    <w:rsid w:val="004617DB"/>
    <w:rsid w:val="004752B9"/>
    <w:rsid w:val="00486853"/>
    <w:rsid w:val="00492E2B"/>
    <w:rsid w:val="004955E8"/>
    <w:rsid w:val="004967E0"/>
    <w:rsid w:val="004B4907"/>
    <w:rsid w:val="004C079F"/>
    <w:rsid w:val="004C2BE7"/>
    <w:rsid w:val="004C38CF"/>
    <w:rsid w:val="004C45CA"/>
    <w:rsid w:val="004F101C"/>
    <w:rsid w:val="0051014A"/>
    <w:rsid w:val="0051242E"/>
    <w:rsid w:val="005160CA"/>
    <w:rsid w:val="00545D20"/>
    <w:rsid w:val="00554FB5"/>
    <w:rsid w:val="00561D3D"/>
    <w:rsid w:val="00571441"/>
    <w:rsid w:val="005729B3"/>
    <w:rsid w:val="00573180"/>
    <w:rsid w:val="00573DDF"/>
    <w:rsid w:val="00581530"/>
    <w:rsid w:val="005825A3"/>
    <w:rsid w:val="00592491"/>
    <w:rsid w:val="0059649A"/>
    <w:rsid w:val="005D3C71"/>
    <w:rsid w:val="005E1A3F"/>
    <w:rsid w:val="005E34C3"/>
    <w:rsid w:val="005F234B"/>
    <w:rsid w:val="0060641C"/>
    <w:rsid w:val="006103A9"/>
    <w:rsid w:val="006144E3"/>
    <w:rsid w:val="00630204"/>
    <w:rsid w:val="00630C51"/>
    <w:rsid w:val="00633ABB"/>
    <w:rsid w:val="00644D3B"/>
    <w:rsid w:val="00644DE9"/>
    <w:rsid w:val="006450C8"/>
    <w:rsid w:val="00650284"/>
    <w:rsid w:val="006524D3"/>
    <w:rsid w:val="00660A48"/>
    <w:rsid w:val="0068168D"/>
    <w:rsid w:val="0069362D"/>
    <w:rsid w:val="00695DD3"/>
    <w:rsid w:val="006A032E"/>
    <w:rsid w:val="006A46A2"/>
    <w:rsid w:val="006A634B"/>
    <w:rsid w:val="006B62AA"/>
    <w:rsid w:val="006C3C3A"/>
    <w:rsid w:val="006D0128"/>
    <w:rsid w:val="006E15D2"/>
    <w:rsid w:val="006E494A"/>
    <w:rsid w:val="006E6A76"/>
    <w:rsid w:val="00700E77"/>
    <w:rsid w:val="0071006C"/>
    <w:rsid w:val="00711F23"/>
    <w:rsid w:val="007168AF"/>
    <w:rsid w:val="0074227E"/>
    <w:rsid w:val="00765708"/>
    <w:rsid w:val="007725AD"/>
    <w:rsid w:val="00774109"/>
    <w:rsid w:val="00777099"/>
    <w:rsid w:val="007813DF"/>
    <w:rsid w:val="00782319"/>
    <w:rsid w:val="007B0063"/>
    <w:rsid w:val="007C2E70"/>
    <w:rsid w:val="007C64F7"/>
    <w:rsid w:val="007D2F20"/>
    <w:rsid w:val="007D32DC"/>
    <w:rsid w:val="007D4073"/>
    <w:rsid w:val="007D5122"/>
    <w:rsid w:val="007D74ED"/>
    <w:rsid w:val="007E225F"/>
    <w:rsid w:val="0081362E"/>
    <w:rsid w:val="00815988"/>
    <w:rsid w:val="00821D93"/>
    <w:rsid w:val="008243E7"/>
    <w:rsid w:val="00824A5C"/>
    <w:rsid w:val="00854E0A"/>
    <w:rsid w:val="0086368C"/>
    <w:rsid w:val="008740A3"/>
    <w:rsid w:val="00877F9B"/>
    <w:rsid w:val="00895FA6"/>
    <w:rsid w:val="0089780C"/>
    <w:rsid w:val="008A374F"/>
    <w:rsid w:val="008A61D5"/>
    <w:rsid w:val="008B650F"/>
    <w:rsid w:val="008C249B"/>
    <w:rsid w:val="008C3803"/>
    <w:rsid w:val="008C773F"/>
    <w:rsid w:val="008C7940"/>
    <w:rsid w:val="008D2C79"/>
    <w:rsid w:val="008D76C1"/>
    <w:rsid w:val="008E59C0"/>
    <w:rsid w:val="008F28CD"/>
    <w:rsid w:val="008F4991"/>
    <w:rsid w:val="00900D79"/>
    <w:rsid w:val="0092639B"/>
    <w:rsid w:val="009266BB"/>
    <w:rsid w:val="00935652"/>
    <w:rsid w:val="0093618F"/>
    <w:rsid w:val="00936D7A"/>
    <w:rsid w:val="00942A20"/>
    <w:rsid w:val="009437A9"/>
    <w:rsid w:val="00955CA1"/>
    <w:rsid w:val="00970F37"/>
    <w:rsid w:val="00987D7A"/>
    <w:rsid w:val="00992491"/>
    <w:rsid w:val="009C4E6A"/>
    <w:rsid w:val="009E6B5B"/>
    <w:rsid w:val="009E6BA3"/>
    <w:rsid w:val="00A05050"/>
    <w:rsid w:val="00A148F6"/>
    <w:rsid w:val="00A15B58"/>
    <w:rsid w:val="00A20810"/>
    <w:rsid w:val="00A36A3A"/>
    <w:rsid w:val="00A42770"/>
    <w:rsid w:val="00A448C5"/>
    <w:rsid w:val="00A46752"/>
    <w:rsid w:val="00A4704B"/>
    <w:rsid w:val="00A5278C"/>
    <w:rsid w:val="00A54ED7"/>
    <w:rsid w:val="00A55963"/>
    <w:rsid w:val="00A56E89"/>
    <w:rsid w:val="00A75AA2"/>
    <w:rsid w:val="00A75EF3"/>
    <w:rsid w:val="00A92FC8"/>
    <w:rsid w:val="00A957C0"/>
    <w:rsid w:val="00AA2A98"/>
    <w:rsid w:val="00AA3128"/>
    <w:rsid w:val="00AB3CA8"/>
    <w:rsid w:val="00AB448C"/>
    <w:rsid w:val="00AD2C98"/>
    <w:rsid w:val="00AE263C"/>
    <w:rsid w:val="00AE568E"/>
    <w:rsid w:val="00B0104A"/>
    <w:rsid w:val="00B01270"/>
    <w:rsid w:val="00B02CA7"/>
    <w:rsid w:val="00B211F3"/>
    <w:rsid w:val="00B26C38"/>
    <w:rsid w:val="00B35C6E"/>
    <w:rsid w:val="00B42DE0"/>
    <w:rsid w:val="00B50469"/>
    <w:rsid w:val="00B5603C"/>
    <w:rsid w:val="00B63853"/>
    <w:rsid w:val="00B6405D"/>
    <w:rsid w:val="00B70B7D"/>
    <w:rsid w:val="00B7231A"/>
    <w:rsid w:val="00B7256B"/>
    <w:rsid w:val="00B81B2A"/>
    <w:rsid w:val="00B90C82"/>
    <w:rsid w:val="00B92421"/>
    <w:rsid w:val="00B95A71"/>
    <w:rsid w:val="00B96AA7"/>
    <w:rsid w:val="00BA4A34"/>
    <w:rsid w:val="00BA4FBE"/>
    <w:rsid w:val="00BB5A4D"/>
    <w:rsid w:val="00BB76CB"/>
    <w:rsid w:val="00BC2448"/>
    <w:rsid w:val="00BC4D13"/>
    <w:rsid w:val="00BD468D"/>
    <w:rsid w:val="00BF2AA4"/>
    <w:rsid w:val="00C06CA8"/>
    <w:rsid w:val="00C119FA"/>
    <w:rsid w:val="00C42D86"/>
    <w:rsid w:val="00C51FE4"/>
    <w:rsid w:val="00C541DF"/>
    <w:rsid w:val="00C6438B"/>
    <w:rsid w:val="00C82484"/>
    <w:rsid w:val="00C82670"/>
    <w:rsid w:val="00C86AEC"/>
    <w:rsid w:val="00CA4751"/>
    <w:rsid w:val="00CB0E45"/>
    <w:rsid w:val="00CB4C48"/>
    <w:rsid w:val="00CB60E9"/>
    <w:rsid w:val="00CC1451"/>
    <w:rsid w:val="00CC167A"/>
    <w:rsid w:val="00CC2488"/>
    <w:rsid w:val="00CD3AAB"/>
    <w:rsid w:val="00CE3580"/>
    <w:rsid w:val="00CE6B89"/>
    <w:rsid w:val="00CF464C"/>
    <w:rsid w:val="00D1025B"/>
    <w:rsid w:val="00D137D8"/>
    <w:rsid w:val="00D302FD"/>
    <w:rsid w:val="00D31FE1"/>
    <w:rsid w:val="00D539BC"/>
    <w:rsid w:val="00D67EA1"/>
    <w:rsid w:val="00D723F0"/>
    <w:rsid w:val="00D812C7"/>
    <w:rsid w:val="00DA038D"/>
    <w:rsid w:val="00DA24E3"/>
    <w:rsid w:val="00DB57A4"/>
    <w:rsid w:val="00DF0A66"/>
    <w:rsid w:val="00E02A27"/>
    <w:rsid w:val="00E21874"/>
    <w:rsid w:val="00E40A28"/>
    <w:rsid w:val="00E47323"/>
    <w:rsid w:val="00E47E2A"/>
    <w:rsid w:val="00E707EB"/>
    <w:rsid w:val="00E85C52"/>
    <w:rsid w:val="00E943A3"/>
    <w:rsid w:val="00EB08EB"/>
    <w:rsid w:val="00EC473A"/>
    <w:rsid w:val="00ED47C9"/>
    <w:rsid w:val="00ED6D9B"/>
    <w:rsid w:val="00EE2AD5"/>
    <w:rsid w:val="00EF2652"/>
    <w:rsid w:val="00F13C1E"/>
    <w:rsid w:val="00F21CFC"/>
    <w:rsid w:val="00F32515"/>
    <w:rsid w:val="00F3387D"/>
    <w:rsid w:val="00F41409"/>
    <w:rsid w:val="00F42FB9"/>
    <w:rsid w:val="00F509B6"/>
    <w:rsid w:val="00F50D15"/>
    <w:rsid w:val="00F55D58"/>
    <w:rsid w:val="00F60229"/>
    <w:rsid w:val="00F7242E"/>
    <w:rsid w:val="00F95683"/>
    <w:rsid w:val="00FA0B51"/>
    <w:rsid w:val="00FA4C76"/>
    <w:rsid w:val="00FA52E2"/>
    <w:rsid w:val="00FB39E8"/>
    <w:rsid w:val="00FC568B"/>
    <w:rsid w:val="00FE304B"/>
    <w:rsid w:val="00FE51BA"/>
    <w:rsid w:val="00FE68B7"/>
    <w:rsid w:val="00FE72D3"/>
    <w:rsid w:val="00FF1A33"/>
    <w:rsid w:val="00FF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="Times New Roman" w:hAnsi="Trebuchet MS" w:cs="Times New Roman"/>
        <w:lang w:val="sl-SI" w:eastAsia="sl-SI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avaden">
    <w:name w:val="Normal"/>
    <w:qFormat/>
    <w:rsid w:val="00A5278C"/>
    <w:pPr>
      <w:spacing w:after="200" w:line="276" w:lineRule="auto"/>
    </w:pPr>
    <w:rPr>
      <w:color w:val="000000"/>
      <w:szCs w:val="22"/>
      <w:lang w:val="en-US" w:eastAsia="en-US"/>
    </w:rPr>
  </w:style>
  <w:style w:type="paragraph" w:styleId="Naslov1">
    <w:name w:val="heading 1"/>
    <w:basedOn w:val="Naslov3"/>
    <w:next w:val="Naslov2"/>
    <w:link w:val="Naslov1Znak"/>
    <w:uiPriority w:val="99"/>
    <w:qFormat/>
    <w:rsid w:val="003D2117"/>
    <w:pPr>
      <w:spacing w:before="480"/>
      <w:outlineLvl w:val="0"/>
    </w:pPr>
    <w:rPr>
      <w:color w:val="EB6909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9"/>
    <w:qFormat/>
    <w:rsid w:val="003D2117"/>
    <w:pPr>
      <w:keepNext/>
      <w:keepLines/>
      <w:spacing w:before="200" w:after="0"/>
      <w:outlineLvl w:val="1"/>
    </w:pPr>
    <w:rPr>
      <w:b/>
      <w:bCs/>
      <w:i/>
      <w:color w:val="EB6909"/>
      <w:szCs w:val="26"/>
    </w:rPr>
  </w:style>
  <w:style w:type="paragraph" w:styleId="Naslov3">
    <w:name w:val="heading 3"/>
    <w:basedOn w:val="Navaden"/>
    <w:next w:val="Navaden"/>
    <w:link w:val="Naslov3Znak"/>
    <w:uiPriority w:val="99"/>
    <w:qFormat/>
    <w:rsid w:val="001A62FB"/>
    <w:pPr>
      <w:keepNext/>
      <w:keepLines/>
      <w:spacing w:before="200" w:after="0"/>
      <w:outlineLvl w:val="2"/>
    </w:pPr>
    <w:rPr>
      <w:b/>
      <w:bCs/>
      <w:color w:val="CC071E"/>
    </w:rPr>
  </w:style>
  <w:style w:type="paragraph" w:styleId="Naslov4">
    <w:name w:val="heading 4"/>
    <w:basedOn w:val="Navaden"/>
    <w:next w:val="Navaden"/>
    <w:link w:val="Naslov4Znak"/>
    <w:uiPriority w:val="99"/>
    <w:qFormat/>
    <w:rsid w:val="0060641C"/>
    <w:pPr>
      <w:keepNext/>
      <w:keepLines/>
      <w:spacing w:before="200" w:after="0"/>
      <w:outlineLvl w:val="3"/>
    </w:pPr>
    <w:rPr>
      <w:b/>
      <w:bCs/>
      <w:i/>
      <w:iCs/>
      <w:color w:val="CC071E"/>
      <w:szCs w:val="20"/>
      <w:lang w:val="fr-FR" w:eastAsia="fr-FR"/>
    </w:rPr>
  </w:style>
  <w:style w:type="paragraph" w:styleId="Naslov5">
    <w:name w:val="heading 5"/>
    <w:basedOn w:val="Navaden"/>
    <w:next w:val="Navaden"/>
    <w:link w:val="Naslov5Znak"/>
    <w:uiPriority w:val="99"/>
    <w:qFormat/>
    <w:rsid w:val="0060641C"/>
    <w:pPr>
      <w:keepNext/>
      <w:keepLines/>
      <w:spacing w:before="200" w:after="0"/>
      <w:outlineLvl w:val="4"/>
    </w:pPr>
    <w:rPr>
      <w:color w:val="65030E"/>
      <w:szCs w:val="20"/>
      <w:lang w:val="fr-FR" w:eastAsia="fr-FR"/>
    </w:rPr>
  </w:style>
  <w:style w:type="paragraph" w:styleId="Naslov6">
    <w:name w:val="heading 6"/>
    <w:basedOn w:val="Navaden"/>
    <w:next w:val="Navaden"/>
    <w:link w:val="Naslov6Znak"/>
    <w:uiPriority w:val="99"/>
    <w:qFormat/>
    <w:rsid w:val="0060641C"/>
    <w:pPr>
      <w:keepNext/>
      <w:keepLines/>
      <w:spacing w:before="200" w:after="0"/>
      <w:outlineLvl w:val="5"/>
    </w:pPr>
    <w:rPr>
      <w:i/>
      <w:iCs/>
      <w:color w:val="65030E"/>
      <w:szCs w:val="20"/>
      <w:lang w:val="fr-FR" w:eastAsia="fr-FR"/>
    </w:rPr>
  </w:style>
  <w:style w:type="paragraph" w:styleId="Naslov7">
    <w:name w:val="heading 7"/>
    <w:basedOn w:val="Navaden"/>
    <w:next w:val="Navaden"/>
    <w:link w:val="Naslov7Znak"/>
    <w:uiPriority w:val="99"/>
    <w:qFormat/>
    <w:rsid w:val="0060641C"/>
    <w:pPr>
      <w:keepNext/>
      <w:keepLines/>
      <w:spacing w:before="200" w:after="0"/>
      <w:outlineLvl w:val="6"/>
    </w:pPr>
    <w:rPr>
      <w:i/>
      <w:iCs/>
      <w:color w:val="404040"/>
      <w:szCs w:val="20"/>
      <w:lang w:val="fr-FR" w:eastAsia="fr-FR"/>
    </w:rPr>
  </w:style>
  <w:style w:type="paragraph" w:styleId="Naslov8">
    <w:name w:val="heading 8"/>
    <w:basedOn w:val="Navaden"/>
    <w:next w:val="Navaden"/>
    <w:link w:val="Naslov8Znak"/>
    <w:uiPriority w:val="99"/>
    <w:qFormat/>
    <w:rsid w:val="0060641C"/>
    <w:pPr>
      <w:keepNext/>
      <w:keepLines/>
      <w:spacing w:before="200" w:after="0"/>
      <w:outlineLvl w:val="7"/>
    </w:pPr>
    <w:rPr>
      <w:color w:val="CC071E"/>
      <w:szCs w:val="20"/>
      <w:lang w:val="fr-FR" w:eastAsia="fr-FR"/>
    </w:rPr>
  </w:style>
  <w:style w:type="paragraph" w:styleId="Naslov9">
    <w:name w:val="heading 9"/>
    <w:basedOn w:val="Navaden"/>
    <w:next w:val="Navaden"/>
    <w:link w:val="Naslov9Znak"/>
    <w:uiPriority w:val="99"/>
    <w:qFormat/>
    <w:rsid w:val="0060641C"/>
    <w:pPr>
      <w:keepNext/>
      <w:keepLines/>
      <w:spacing w:before="200" w:after="0"/>
      <w:outlineLvl w:val="8"/>
    </w:pPr>
    <w:rPr>
      <w:i/>
      <w:iCs/>
      <w:color w:val="404040"/>
      <w:szCs w:val="20"/>
      <w:lang w:val="fr-FR" w:eastAsia="fr-F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3D2117"/>
    <w:rPr>
      <w:rFonts w:ascii="Trebuchet MS" w:hAnsi="Trebuchet MS" w:cs="Times New Roman"/>
      <w:b/>
      <w:bCs/>
      <w:color w:val="EB6909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9"/>
    <w:locked/>
    <w:rsid w:val="003D2117"/>
    <w:rPr>
      <w:rFonts w:ascii="Trebuchet MS" w:hAnsi="Trebuchet MS" w:cs="Times New Roman"/>
      <w:b/>
      <w:bCs/>
      <w:i/>
      <w:color w:val="EB6909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9"/>
    <w:locked/>
    <w:rsid w:val="001A62FB"/>
    <w:rPr>
      <w:rFonts w:ascii="Trebuchet MS" w:hAnsi="Trebuchet MS" w:cs="Times New Roman"/>
      <w:b/>
      <w:bCs/>
      <w:color w:val="CC071E"/>
    </w:rPr>
  </w:style>
  <w:style w:type="character" w:customStyle="1" w:styleId="Naslov4Znak">
    <w:name w:val="Naslov 4 Znak"/>
    <w:basedOn w:val="Privzetapisavaodstavka"/>
    <w:link w:val="Naslov4"/>
    <w:uiPriority w:val="99"/>
    <w:locked/>
    <w:rsid w:val="0060641C"/>
    <w:rPr>
      <w:rFonts w:ascii="Trebuchet MS" w:hAnsi="Trebuchet MS" w:cs="Times New Roman"/>
      <w:b/>
      <w:bCs/>
      <w:i/>
      <w:iCs/>
      <w:color w:val="CC071E"/>
    </w:rPr>
  </w:style>
  <w:style w:type="character" w:customStyle="1" w:styleId="Naslov5Znak">
    <w:name w:val="Naslov 5 Znak"/>
    <w:basedOn w:val="Privzetapisavaodstavka"/>
    <w:link w:val="Naslov5"/>
    <w:uiPriority w:val="99"/>
    <w:locked/>
    <w:rsid w:val="0060641C"/>
    <w:rPr>
      <w:rFonts w:ascii="Trebuchet MS" w:hAnsi="Trebuchet MS" w:cs="Times New Roman"/>
      <w:color w:val="65030E"/>
    </w:rPr>
  </w:style>
  <w:style w:type="character" w:customStyle="1" w:styleId="Naslov6Znak">
    <w:name w:val="Naslov 6 Znak"/>
    <w:basedOn w:val="Privzetapisavaodstavka"/>
    <w:link w:val="Naslov6"/>
    <w:uiPriority w:val="99"/>
    <w:locked/>
    <w:rsid w:val="0060641C"/>
    <w:rPr>
      <w:rFonts w:ascii="Trebuchet MS" w:hAnsi="Trebuchet MS" w:cs="Times New Roman"/>
      <w:i/>
      <w:iCs/>
      <w:color w:val="65030E"/>
    </w:rPr>
  </w:style>
  <w:style w:type="character" w:customStyle="1" w:styleId="Naslov7Znak">
    <w:name w:val="Naslov 7 Znak"/>
    <w:basedOn w:val="Privzetapisavaodstavka"/>
    <w:link w:val="Naslov7"/>
    <w:uiPriority w:val="99"/>
    <w:locked/>
    <w:rsid w:val="0060641C"/>
    <w:rPr>
      <w:rFonts w:ascii="Trebuchet MS" w:hAnsi="Trebuchet MS" w:cs="Times New Roman"/>
      <w:i/>
      <w:iCs/>
      <w:color w:val="404040"/>
    </w:rPr>
  </w:style>
  <w:style w:type="character" w:customStyle="1" w:styleId="Naslov8Znak">
    <w:name w:val="Naslov 8 Znak"/>
    <w:basedOn w:val="Privzetapisavaodstavka"/>
    <w:link w:val="Naslov8"/>
    <w:uiPriority w:val="99"/>
    <w:locked/>
    <w:rsid w:val="0060641C"/>
    <w:rPr>
      <w:rFonts w:ascii="Trebuchet MS" w:hAnsi="Trebuchet MS" w:cs="Times New Roman"/>
      <w:color w:val="CC071E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9"/>
    <w:locked/>
    <w:rsid w:val="0060641C"/>
    <w:rPr>
      <w:rFonts w:ascii="Trebuchet MS" w:hAnsi="Trebuchet MS" w:cs="Times New Roman"/>
      <w:i/>
      <w:iCs/>
      <w:color w:val="404040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rsid w:val="0057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571441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rsid w:val="00E40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locked/>
    <w:rsid w:val="00E40A28"/>
    <w:rPr>
      <w:rFonts w:cs="Times New Roman"/>
    </w:rPr>
  </w:style>
  <w:style w:type="paragraph" w:styleId="Noga">
    <w:name w:val="footer"/>
    <w:basedOn w:val="Navaden"/>
    <w:link w:val="NogaZnak"/>
    <w:uiPriority w:val="99"/>
    <w:rsid w:val="00E40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locked/>
    <w:rsid w:val="00E40A28"/>
    <w:rPr>
      <w:rFonts w:cs="Times New Roman"/>
    </w:rPr>
  </w:style>
  <w:style w:type="paragraph" w:styleId="Napis">
    <w:name w:val="caption"/>
    <w:basedOn w:val="Navaden"/>
    <w:next w:val="Navaden"/>
    <w:uiPriority w:val="99"/>
    <w:qFormat/>
    <w:rsid w:val="0060641C"/>
    <w:pPr>
      <w:spacing w:line="240" w:lineRule="auto"/>
    </w:pPr>
    <w:rPr>
      <w:b/>
      <w:bCs/>
      <w:color w:val="CC071E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99"/>
    <w:qFormat/>
    <w:rsid w:val="001A62FB"/>
    <w:pPr>
      <w:pBdr>
        <w:bottom w:val="single" w:sz="8" w:space="4" w:color="CC071E"/>
      </w:pBdr>
      <w:spacing w:after="300" w:line="240" w:lineRule="auto"/>
      <w:contextualSpacing/>
    </w:pPr>
    <w:rPr>
      <w:color w:val="AF4E06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99"/>
    <w:locked/>
    <w:rsid w:val="001A62FB"/>
    <w:rPr>
      <w:rFonts w:ascii="Trebuchet MS" w:hAnsi="Trebuchet MS" w:cs="Times New Roman"/>
      <w:color w:val="AF4E06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99"/>
    <w:qFormat/>
    <w:rsid w:val="001A62FB"/>
    <w:pPr>
      <w:numPr>
        <w:ilvl w:val="1"/>
      </w:numPr>
    </w:pPr>
    <w:rPr>
      <w:i/>
      <w:iCs/>
      <w:color w:val="CC071E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99"/>
    <w:locked/>
    <w:rsid w:val="001A62FB"/>
    <w:rPr>
      <w:rFonts w:ascii="Trebuchet MS" w:hAnsi="Trebuchet MS" w:cs="Times New Roman"/>
      <w:i/>
      <w:iCs/>
      <w:color w:val="CC071E"/>
      <w:spacing w:val="15"/>
      <w:sz w:val="24"/>
      <w:szCs w:val="24"/>
    </w:rPr>
  </w:style>
  <w:style w:type="character" w:styleId="Krepko">
    <w:name w:val="Strong"/>
    <w:basedOn w:val="Privzetapisavaodstavka"/>
    <w:uiPriority w:val="99"/>
    <w:qFormat/>
    <w:rsid w:val="001A62FB"/>
    <w:rPr>
      <w:rFonts w:cs="Times New Roman"/>
      <w:b/>
      <w:bCs/>
    </w:rPr>
  </w:style>
  <w:style w:type="character" w:styleId="Poudarek">
    <w:name w:val="Emphasis"/>
    <w:basedOn w:val="Privzetapisavaodstavka"/>
    <w:uiPriority w:val="99"/>
    <w:qFormat/>
    <w:rsid w:val="001A62FB"/>
    <w:rPr>
      <w:rFonts w:cs="Times New Roman"/>
      <w:i/>
      <w:iCs/>
    </w:rPr>
  </w:style>
  <w:style w:type="paragraph" w:styleId="Odstavekseznama">
    <w:name w:val="List Paragraph"/>
    <w:basedOn w:val="Navaden"/>
    <w:uiPriority w:val="34"/>
    <w:qFormat/>
    <w:rsid w:val="001A62FB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99"/>
    <w:qFormat/>
    <w:rsid w:val="001A62FB"/>
    <w:rPr>
      <w:i/>
      <w:iCs/>
    </w:rPr>
  </w:style>
  <w:style w:type="character" w:customStyle="1" w:styleId="CitatZnak">
    <w:name w:val="Citat Znak"/>
    <w:basedOn w:val="Privzetapisavaodstavka"/>
    <w:link w:val="Citat"/>
    <w:uiPriority w:val="99"/>
    <w:locked/>
    <w:rsid w:val="001A62FB"/>
    <w:rPr>
      <w:rFonts w:cs="Times New Roman"/>
      <w:i/>
      <w:iCs/>
      <w:color w:val="000000"/>
    </w:rPr>
  </w:style>
  <w:style w:type="paragraph" w:styleId="Intenzivencitat">
    <w:name w:val="Intense Quote"/>
    <w:basedOn w:val="Navaden"/>
    <w:next w:val="Navaden"/>
    <w:link w:val="IntenzivencitatZnak"/>
    <w:uiPriority w:val="99"/>
    <w:qFormat/>
    <w:rsid w:val="001A62FB"/>
    <w:pPr>
      <w:pBdr>
        <w:bottom w:val="single" w:sz="4" w:space="4" w:color="CC071E"/>
      </w:pBdr>
      <w:spacing w:before="200" w:after="280"/>
      <w:ind w:left="936" w:right="936"/>
    </w:pPr>
    <w:rPr>
      <w:b/>
      <w:bCs/>
      <w:i/>
      <w:iCs/>
      <w:color w:val="CC071E"/>
    </w:rPr>
  </w:style>
  <w:style w:type="character" w:customStyle="1" w:styleId="IntenzivencitatZnak">
    <w:name w:val="Intenziven citat Znak"/>
    <w:basedOn w:val="Privzetapisavaodstavka"/>
    <w:link w:val="Intenzivencitat"/>
    <w:uiPriority w:val="99"/>
    <w:locked/>
    <w:rsid w:val="001A62FB"/>
    <w:rPr>
      <w:rFonts w:cs="Times New Roman"/>
      <w:b/>
      <w:bCs/>
      <w:i/>
      <w:iCs/>
      <w:color w:val="CC071E"/>
    </w:rPr>
  </w:style>
  <w:style w:type="character" w:styleId="Neenpoudarek">
    <w:name w:val="Subtle Emphasis"/>
    <w:basedOn w:val="Privzetapisavaodstavka"/>
    <w:uiPriority w:val="99"/>
    <w:qFormat/>
    <w:rsid w:val="001A62FB"/>
    <w:rPr>
      <w:rFonts w:cs="Times New Roman"/>
      <w:i/>
      <w:iCs/>
      <w:color w:val="808080"/>
    </w:rPr>
  </w:style>
  <w:style w:type="character" w:styleId="Intenzivenpoudarek">
    <w:name w:val="Intense Emphasis"/>
    <w:basedOn w:val="Privzetapisavaodstavka"/>
    <w:uiPriority w:val="99"/>
    <w:qFormat/>
    <w:rsid w:val="001A62FB"/>
    <w:rPr>
      <w:rFonts w:cs="Times New Roman"/>
      <w:b/>
      <w:bCs/>
      <w:i/>
      <w:iCs/>
      <w:color w:val="CC071E"/>
    </w:rPr>
  </w:style>
  <w:style w:type="character" w:styleId="Neensklic">
    <w:name w:val="Subtle Reference"/>
    <w:basedOn w:val="Privzetapisavaodstavka"/>
    <w:uiPriority w:val="99"/>
    <w:qFormat/>
    <w:rsid w:val="001A62FB"/>
    <w:rPr>
      <w:rFonts w:cs="Times New Roman"/>
      <w:smallCaps/>
      <w:color w:val="BCCF2F"/>
      <w:u w:val="single"/>
    </w:rPr>
  </w:style>
  <w:style w:type="character" w:styleId="Intenzivensklic">
    <w:name w:val="Intense Reference"/>
    <w:basedOn w:val="Privzetapisavaodstavka"/>
    <w:uiPriority w:val="99"/>
    <w:qFormat/>
    <w:rsid w:val="001A62FB"/>
    <w:rPr>
      <w:rFonts w:cs="Times New Roman"/>
      <w:b/>
      <w:bCs/>
      <w:smallCaps/>
      <w:color w:val="BCCF2F"/>
      <w:spacing w:val="5"/>
      <w:u w:val="single"/>
    </w:rPr>
  </w:style>
  <w:style w:type="character" w:styleId="Naslovknjige">
    <w:name w:val="Book Title"/>
    <w:basedOn w:val="Privzetapisavaodstavka"/>
    <w:uiPriority w:val="99"/>
    <w:qFormat/>
    <w:rsid w:val="001A62FB"/>
    <w:rPr>
      <w:rFonts w:cs="Times New Roman"/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99"/>
    <w:qFormat/>
    <w:rsid w:val="0060641C"/>
    <w:pPr>
      <w:outlineLvl w:val="9"/>
    </w:pPr>
  </w:style>
  <w:style w:type="character" w:styleId="Besediloograde">
    <w:name w:val="Placeholder Text"/>
    <w:basedOn w:val="Privzetapisavaodstavka"/>
    <w:uiPriority w:val="99"/>
    <w:semiHidden/>
    <w:rsid w:val="003D7F60"/>
    <w:rPr>
      <w:rFonts w:cs="Times New Roman"/>
      <w:color w:val="808080"/>
    </w:rPr>
  </w:style>
  <w:style w:type="character" w:styleId="tevilkavrstice">
    <w:name w:val="line number"/>
    <w:basedOn w:val="Privzetapisavaodstavka"/>
    <w:uiPriority w:val="99"/>
    <w:semiHidden/>
    <w:rsid w:val="00BA4FBE"/>
    <w:rPr>
      <w:rFonts w:cs="Times New Roman"/>
    </w:rPr>
  </w:style>
  <w:style w:type="paragraph" w:customStyle="1" w:styleId="Headingtop">
    <w:name w:val="Heading top"/>
    <w:basedOn w:val="Naslov1"/>
    <w:link w:val="HeadingtopCar"/>
    <w:uiPriority w:val="99"/>
    <w:rsid w:val="0060641C"/>
    <w:pPr>
      <w:spacing w:before="0"/>
    </w:pPr>
    <w:rPr>
      <w:rFonts w:ascii="Arial" w:hAnsi="Arial" w:cs="Arial"/>
      <w:color w:val="000000"/>
      <w:lang w:val="en-GB"/>
    </w:rPr>
  </w:style>
  <w:style w:type="paragraph" w:customStyle="1" w:styleId="Normal1">
    <w:name w:val="Normal1"/>
    <w:basedOn w:val="Navaden"/>
    <w:link w:val="NormalCar"/>
    <w:uiPriority w:val="99"/>
    <w:rsid w:val="0060641C"/>
    <w:rPr>
      <w:rFonts w:ascii="Arial" w:hAnsi="Arial" w:cs="Arial"/>
      <w:lang w:val="en-GB"/>
    </w:rPr>
  </w:style>
  <w:style w:type="character" w:customStyle="1" w:styleId="HeadingtopCar">
    <w:name w:val="Heading top Car"/>
    <w:basedOn w:val="Naslov1Znak"/>
    <w:link w:val="Headingtop"/>
    <w:uiPriority w:val="99"/>
    <w:locked/>
    <w:rsid w:val="0060641C"/>
    <w:rPr>
      <w:rFonts w:ascii="Arial" w:hAnsi="Arial" w:cs="Arial"/>
      <w:b/>
      <w:bCs/>
      <w:color w:val="000000"/>
      <w:sz w:val="28"/>
      <w:szCs w:val="28"/>
      <w:lang w:val="en-GB" w:eastAsia="en-US"/>
    </w:rPr>
  </w:style>
  <w:style w:type="paragraph" w:customStyle="1" w:styleId="Heading11">
    <w:name w:val="Heading 11"/>
    <w:basedOn w:val="Heading21"/>
    <w:link w:val="Heading1Car"/>
    <w:autoRedefine/>
    <w:uiPriority w:val="99"/>
    <w:rsid w:val="0060641C"/>
    <w:rPr>
      <w:sz w:val="28"/>
    </w:rPr>
  </w:style>
  <w:style w:type="character" w:customStyle="1" w:styleId="NormalCar">
    <w:name w:val="Normal Car"/>
    <w:basedOn w:val="Privzetapisavaodstavka"/>
    <w:link w:val="Normal1"/>
    <w:uiPriority w:val="99"/>
    <w:locked/>
    <w:rsid w:val="0060641C"/>
    <w:rPr>
      <w:rFonts w:ascii="Arial" w:hAnsi="Arial" w:cs="Arial"/>
      <w:color w:val="000000"/>
      <w:sz w:val="22"/>
      <w:szCs w:val="22"/>
      <w:lang w:val="en-GB" w:eastAsia="en-US"/>
    </w:rPr>
  </w:style>
  <w:style w:type="paragraph" w:customStyle="1" w:styleId="Heading21">
    <w:name w:val="Heading 21"/>
    <w:basedOn w:val="Navaden"/>
    <w:link w:val="Heading2Car"/>
    <w:uiPriority w:val="99"/>
    <w:rsid w:val="0060641C"/>
    <w:rPr>
      <w:rFonts w:ascii="Arial" w:hAnsi="Arial" w:cs="Arial"/>
      <w:b/>
      <w:color w:val="auto"/>
      <w:sz w:val="24"/>
      <w:szCs w:val="24"/>
      <w:lang w:val="en-GB"/>
    </w:rPr>
  </w:style>
  <w:style w:type="character" w:customStyle="1" w:styleId="Heading1Car">
    <w:name w:val="Heading 1 Car"/>
    <w:basedOn w:val="Privzetapisavaodstavka"/>
    <w:link w:val="Heading11"/>
    <w:uiPriority w:val="99"/>
    <w:locked/>
    <w:rsid w:val="0060641C"/>
    <w:rPr>
      <w:rFonts w:ascii="Arial" w:hAnsi="Arial" w:cs="Arial"/>
      <w:b/>
      <w:sz w:val="24"/>
      <w:szCs w:val="24"/>
      <w:lang w:val="en-GB" w:eastAsia="en-US"/>
    </w:rPr>
  </w:style>
  <w:style w:type="paragraph" w:customStyle="1" w:styleId="Heading31">
    <w:name w:val="Heading 31"/>
    <w:basedOn w:val="Navaden"/>
    <w:link w:val="Heading3Car"/>
    <w:uiPriority w:val="99"/>
    <w:rsid w:val="0060641C"/>
    <w:rPr>
      <w:rFonts w:ascii="Arial" w:hAnsi="Arial" w:cs="Arial"/>
      <w:b/>
      <w:color w:val="auto"/>
      <w:szCs w:val="20"/>
      <w:lang w:val="en-GB"/>
    </w:rPr>
  </w:style>
  <w:style w:type="character" w:customStyle="1" w:styleId="Heading2Car">
    <w:name w:val="Heading 2 Car"/>
    <w:basedOn w:val="Privzetapisavaodstavka"/>
    <w:link w:val="Heading21"/>
    <w:uiPriority w:val="99"/>
    <w:locked/>
    <w:rsid w:val="0060641C"/>
    <w:rPr>
      <w:rFonts w:ascii="Arial" w:hAnsi="Arial" w:cs="Arial"/>
      <w:b/>
      <w:sz w:val="24"/>
      <w:szCs w:val="24"/>
      <w:lang w:val="en-GB" w:eastAsia="en-US"/>
    </w:rPr>
  </w:style>
  <w:style w:type="paragraph" w:customStyle="1" w:styleId="Heading41">
    <w:name w:val="Heading 41"/>
    <w:basedOn w:val="Navaden"/>
    <w:link w:val="Heading4Car"/>
    <w:uiPriority w:val="99"/>
    <w:rsid w:val="0060641C"/>
    <w:rPr>
      <w:rFonts w:ascii="Arial" w:hAnsi="Arial" w:cs="Arial"/>
      <w:b/>
      <w:szCs w:val="20"/>
      <w:lang w:val="en-GB"/>
    </w:rPr>
  </w:style>
  <w:style w:type="character" w:customStyle="1" w:styleId="Heading3Car">
    <w:name w:val="Heading 3 Car"/>
    <w:basedOn w:val="Privzetapisavaodstavka"/>
    <w:link w:val="Heading31"/>
    <w:uiPriority w:val="99"/>
    <w:locked/>
    <w:rsid w:val="0060641C"/>
    <w:rPr>
      <w:rFonts w:ascii="Arial" w:hAnsi="Arial" w:cs="Arial"/>
      <w:b/>
      <w:lang w:val="en-GB" w:eastAsia="en-US"/>
    </w:rPr>
  </w:style>
  <w:style w:type="character" w:customStyle="1" w:styleId="Heading4Car">
    <w:name w:val="Heading 4 Car"/>
    <w:basedOn w:val="Privzetapisavaodstavka"/>
    <w:link w:val="Heading41"/>
    <w:uiPriority w:val="99"/>
    <w:locked/>
    <w:rsid w:val="0060641C"/>
    <w:rPr>
      <w:rFonts w:ascii="Arial" w:hAnsi="Arial" w:cs="Arial"/>
      <w:b/>
      <w:color w:val="000000"/>
      <w:lang w:val="en-GB" w:eastAsia="en-US"/>
    </w:rPr>
  </w:style>
  <w:style w:type="table" w:styleId="Tabelamrea">
    <w:name w:val="Table Grid"/>
    <w:basedOn w:val="Navadnatabela"/>
    <w:uiPriority w:val="99"/>
    <w:rsid w:val="006D012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rezrazmikov">
    <w:name w:val="No Spacing"/>
    <w:uiPriority w:val="1"/>
    <w:qFormat/>
    <w:rsid w:val="007E225F"/>
    <w:pPr>
      <w:suppressAutoHyphens/>
    </w:pPr>
    <w:rPr>
      <w:rFonts w:cs="Trebuchet MS"/>
      <w:color w:val="000000"/>
      <w:szCs w:val="22"/>
      <w:lang w:val="en-US" w:eastAsia="en-US"/>
    </w:rPr>
  </w:style>
  <w:style w:type="character" w:styleId="Hiperpovezava">
    <w:name w:val="Hyperlink"/>
    <w:basedOn w:val="Privzetapisavaodstavka"/>
    <w:unhideWhenUsed/>
    <w:locked/>
    <w:rsid w:val="00970F37"/>
    <w:rPr>
      <w:strike w:val="0"/>
      <w:dstrike w:val="0"/>
      <w:color w:val="B73C06"/>
      <w:u w:val="none"/>
      <w:effect w:val="none"/>
    </w:rPr>
  </w:style>
  <w:style w:type="character" w:styleId="SledenaHiperpovezava">
    <w:name w:val="FollowedHyperlink"/>
    <w:basedOn w:val="Privzetapisavaodstavka"/>
    <w:uiPriority w:val="99"/>
    <w:semiHidden/>
    <w:unhideWhenUsed/>
    <w:locked/>
    <w:rsid w:val="004F101C"/>
    <w:rPr>
      <w:color w:val="800080" w:themeColor="followedHyperlink"/>
      <w:u w:val="single"/>
    </w:rPr>
  </w:style>
  <w:style w:type="paragraph" w:styleId="Navadensplet">
    <w:name w:val="Normal (Web)"/>
    <w:basedOn w:val="Navaden"/>
    <w:uiPriority w:val="99"/>
    <w:unhideWhenUsed/>
    <w:locked/>
    <w:rsid w:val="004F101C"/>
    <w:pPr>
      <w:spacing w:after="0" w:line="240" w:lineRule="auto"/>
    </w:pPr>
    <w:rPr>
      <w:rFonts w:ascii="Times New Roman" w:hAnsi="Times New Roman"/>
      <w:color w:val="auto"/>
      <w:sz w:val="24"/>
      <w:szCs w:val="24"/>
      <w:lang w:val="sl-SI" w:eastAsia="sl-SI"/>
    </w:rPr>
  </w:style>
  <w:style w:type="paragraph" w:customStyle="1" w:styleId="OPSOMMING">
    <w:name w:val="OPSOMMING"/>
    <w:basedOn w:val="Navaden"/>
    <w:rsid w:val="00F41409"/>
    <w:pPr>
      <w:numPr>
        <w:numId w:val="3"/>
      </w:numPr>
      <w:spacing w:after="60" w:line="264" w:lineRule="atLeast"/>
      <w:jc w:val="both"/>
    </w:pPr>
    <w:rPr>
      <w:rFonts w:ascii="Verdana" w:eastAsia="Calibri" w:hAnsi="Verdana"/>
      <w:color w:val="auto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="Times New Roman" w:hAnsi="Trebuchet MS" w:cs="Times New Roman"/>
        <w:lang w:val="sl-SI" w:eastAsia="sl-SI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avaden">
    <w:name w:val="Normal"/>
    <w:qFormat/>
    <w:rsid w:val="00A5278C"/>
    <w:pPr>
      <w:spacing w:after="200" w:line="276" w:lineRule="auto"/>
    </w:pPr>
    <w:rPr>
      <w:color w:val="000000"/>
      <w:szCs w:val="22"/>
      <w:lang w:val="en-US" w:eastAsia="en-US"/>
    </w:rPr>
  </w:style>
  <w:style w:type="paragraph" w:styleId="Naslov1">
    <w:name w:val="heading 1"/>
    <w:basedOn w:val="Naslov3"/>
    <w:next w:val="Naslov2"/>
    <w:link w:val="Naslov1Znak"/>
    <w:uiPriority w:val="99"/>
    <w:qFormat/>
    <w:rsid w:val="003D2117"/>
    <w:pPr>
      <w:spacing w:before="480"/>
      <w:outlineLvl w:val="0"/>
    </w:pPr>
    <w:rPr>
      <w:color w:val="EB6909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9"/>
    <w:qFormat/>
    <w:rsid w:val="003D2117"/>
    <w:pPr>
      <w:keepNext/>
      <w:keepLines/>
      <w:spacing w:before="200" w:after="0"/>
      <w:outlineLvl w:val="1"/>
    </w:pPr>
    <w:rPr>
      <w:b/>
      <w:bCs/>
      <w:i/>
      <w:color w:val="EB6909"/>
      <w:szCs w:val="26"/>
    </w:rPr>
  </w:style>
  <w:style w:type="paragraph" w:styleId="Naslov3">
    <w:name w:val="heading 3"/>
    <w:basedOn w:val="Navaden"/>
    <w:next w:val="Navaden"/>
    <w:link w:val="Naslov3Znak"/>
    <w:uiPriority w:val="99"/>
    <w:qFormat/>
    <w:rsid w:val="001A62FB"/>
    <w:pPr>
      <w:keepNext/>
      <w:keepLines/>
      <w:spacing w:before="200" w:after="0"/>
      <w:outlineLvl w:val="2"/>
    </w:pPr>
    <w:rPr>
      <w:b/>
      <w:bCs/>
      <w:color w:val="CC071E"/>
    </w:rPr>
  </w:style>
  <w:style w:type="paragraph" w:styleId="Naslov4">
    <w:name w:val="heading 4"/>
    <w:basedOn w:val="Navaden"/>
    <w:next w:val="Navaden"/>
    <w:link w:val="Naslov4Znak"/>
    <w:uiPriority w:val="99"/>
    <w:qFormat/>
    <w:rsid w:val="0060641C"/>
    <w:pPr>
      <w:keepNext/>
      <w:keepLines/>
      <w:spacing w:before="200" w:after="0"/>
      <w:outlineLvl w:val="3"/>
    </w:pPr>
    <w:rPr>
      <w:b/>
      <w:bCs/>
      <w:i/>
      <w:iCs/>
      <w:color w:val="CC071E"/>
      <w:szCs w:val="20"/>
      <w:lang w:val="fr-FR" w:eastAsia="fr-FR"/>
    </w:rPr>
  </w:style>
  <w:style w:type="paragraph" w:styleId="Naslov5">
    <w:name w:val="heading 5"/>
    <w:basedOn w:val="Navaden"/>
    <w:next w:val="Navaden"/>
    <w:link w:val="Naslov5Znak"/>
    <w:uiPriority w:val="99"/>
    <w:qFormat/>
    <w:rsid w:val="0060641C"/>
    <w:pPr>
      <w:keepNext/>
      <w:keepLines/>
      <w:spacing w:before="200" w:after="0"/>
      <w:outlineLvl w:val="4"/>
    </w:pPr>
    <w:rPr>
      <w:color w:val="65030E"/>
      <w:szCs w:val="20"/>
      <w:lang w:val="fr-FR" w:eastAsia="fr-FR"/>
    </w:rPr>
  </w:style>
  <w:style w:type="paragraph" w:styleId="Naslov6">
    <w:name w:val="heading 6"/>
    <w:basedOn w:val="Navaden"/>
    <w:next w:val="Navaden"/>
    <w:link w:val="Naslov6Znak"/>
    <w:uiPriority w:val="99"/>
    <w:qFormat/>
    <w:rsid w:val="0060641C"/>
    <w:pPr>
      <w:keepNext/>
      <w:keepLines/>
      <w:spacing w:before="200" w:after="0"/>
      <w:outlineLvl w:val="5"/>
    </w:pPr>
    <w:rPr>
      <w:i/>
      <w:iCs/>
      <w:color w:val="65030E"/>
      <w:szCs w:val="20"/>
      <w:lang w:val="fr-FR" w:eastAsia="fr-FR"/>
    </w:rPr>
  </w:style>
  <w:style w:type="paragraph" w:styleId="Naslov7">
    <w:name w:val="heading 7"/>
    <w:basedOn w:val="Navaden"/>
    <w:next w:val="Navaden"/>
    <w:link w:val="Naslov7Znak"/>
    <w:uiPriority w:val="99"/>
    <w:qFormat/>
    <w:rsid w:val="0060641C"/>
    <w:pPr>
      <w:keepNext/>
      <w:keepLines/>
      <w:spacing w:before="200" w:after="0"/>
      <w:outlineLvl w:val="6"/>
    </w:pPr>
    <w:rPr>
      <w:i/>
      <w:iCs/>
      <w:color w:val="404040"/>
      <w:szCs w:val="20"/>
      <w:lang w:val="fr-FR" w:eastAsia="fr-FR"/>
    </w:rPr>
  </w:style>
  <w:style w:type="paragraph" w:styleId="Naslov8">
    <w:name w:val="heading 8"/>
    <w:basedOn w:val="Navaden"/>
    <w:next w:val="Navaden"/>
    <w:link w:val="Naslov8Znak"/>
    <w:uiPriority w:val="99"/>
    <w:qFormat/>
    <w:rsid w:val="0060641C"/>
    <w:pPr>
      <w:keepNext/>
      <w:keepLines/>
      <w:spacing w:before="200" w:after="0"/>
      <w:outlineLvl w:val="7"/>
    </w:pPr>
    <w:rPr>
      <w:color w:val="CC071E"/>
      <w:szCs w:val="20"/>
      <w:lang w:val="fr-FR" w:eastAsia="fr-FR"/>
    </w:rPr>
  </w:style>
  <w:style w:type="paragraph" w:styleId="Naslov9">
    <w:name w:val="heading 9"/>
    <w:basedOn w:val="Navaden"/>
    <w:next w:val="Navaden"/>
    <w:link w:val="Naslov9Znak"/>
    <w:uiPriority w:val="99"/>
    <w:qFormat/>
    <w:rsid w:val="0060641C"/>
    <w:pPr>
      <w:keepNext/>
      <w:keepLines/>
      <w:spacing w:before="200" w:after="0"/>
      <w:outlineLvl w:val="8"/>
    </w:pPr>
    <w:rPr>
      <w:i/>
      <w:iCs/>
      <w:color w:val="404040"/>
      <w:szCs w:val="20"/>
      <w:lang w:val="fr-FR" w:eastAsia="fr-F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3D2117"/>
    <w:rPr>
      <w:rFonts w:ascii="Trebuchet MS" w:hAnsi="Trebuchet MS" w:cs="Times New Roman"/>
      <w:b/>
      <w:bCs/>
      <w:color w:val="EB6909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9"/>
    <w:locked/>
    <w:rsid w:val="003D2117"/>
    <w:rPr>
      <w:rFonts w:ascii="Trebuchet MS" w:hAnsi="Trebuchet MS" w:cs="Times New Roman"/>
      <w:b/>
      <w:bCs/>
      <w:i/>
      <w:color w:val="EB6909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9"/>
    <w:locked/>
    <w:rsid w:val="001A62FB"/>
    <w:rPr>
      <w:rFonts w:ascii="Trebuchet MS" w:hAnsi="Trebuchet MS" w:cs="Times New Roman"/>
      <w:b/>
      <w:bCs/>
      <w:color w:val="CC071E"/>
    </w:rPr>
  </w:style>
  <w:style w:type="character" w:customStyle="1" w:styleId="Naslov4Znak">
    <w:name w:val="Naslov 4 Znak"/>
    <w:basedOn w:val="Privzetapisavaodstavka"/>
    <w:link w:val="Naslov4"/>
    <w:uiPriority w:val="99"/>
    <w:locked/>
    <w:rsid w:val="0060641C"/>
    <w:rPr>
      <w:rFonts w:ascii="Trebuchet MS" w:hAnsi="Trebuchet MS" w:cs="Times New Roman"/>
      <w:b/>
      <w:bCs/>
      <w:i/>
      <w:iCs/>
      <w:color w:val="CC071E"/>
    </w:rPr>
  </w:style>
  <w:style w:type="character" w:customStyle="1" w:styleId="Naslov5Znak">
    <w:name w:val="Naslov 5 Znak"/>
    <w:basedOn w:val="Privzetapisavaodstavka"/>
    <w:link w:val="Naslov5"/>
    <w:uiPriority w:val="99"/>
    <w:locked/>
    <w:rsid w:val="0060641C"/>
    <w:rPr>
      <w:rFonts w:ascii="Trebuchet MS" w:hAnsi="Trebuchet MS" w:cs="Times New Roman"/>
      <w:color w:val="65030E"/>
    </w:rPr>
  </w:style>
  <w:style w:type="character" w:customStyle="1" w:styleId="Naslov6Znak">
    <w:name w:val="Naslov 6 Znak"/>
    <w:basedOn w:val="Privzetapisavaodstavka"/>
    <w:link w:val="Naslov6"/>
    <w:uiPriority w:val="99"/>
    <w:locked/>
    <w:rsid w:val="0060641C"/>
    <w:rPr>
      <w:rFonts w:ascii="Trebuchet MS" w:hAnsi="Trebuchet MS" w:cs="Times New Roman"/>
      <w:i/>
      <w:iCs/>
      <w:color w:val="65030E"/>
    </w:rPr>
  </w:style>
  <w:style w:type="character" w:customStyle="1" w:styleId="Naslov7Znak">
    <w:name w:val="Naslov 7 Znak"/>
    <w:basedOn w:val="Privzetapisavaodstavka"/>
    <w:link w:val="Naslov7"/>
    <w:uiPriority w:val="99"/>
    <w:locked/>
    <w:rsid w:val="0060641C"/>
    <w:rPr>
      <w:rFonts w:ascii="Trebuchet MS" w:hAnsi="Trebuchet MS" w:cs="Times New Roman"/>
      <w:i/>
      <w:iCs/>
      <w:color w:val="404040"/>
    </w:rPr>
  </w:style>
  <w:style w:type="character" w:customStyle="1" w:styleId="Naslov8Znak">
    <w:name w:val="Naslov 8 Znak"/>
    <w:basedOn w:val="Privzetapisavaodstavka"/>
    <w:link w:val="Naslov8"/>
    <w:uiPriority w:val="99"/>
    <w:locked/>
    <w:rsid w:val="0060641C"/>
    <w:rPr>
      <w:rFonts w:ascii="Trebuchet MS" w:hAnsi="Trebuchet MS" w:cs="Times New Roman"/>
      <w:color w:val="CC071E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9"/>
    <w:locked/>
    <w:rsid w:val="0060641C"/>
    <w:rPr>
      <w:rFonts w:ascii="Trebuchet MS" w:hAnsi="Trebuchet MS" w:cs="Times New Roman"/>
      <w:i/>
      <w:iCs/>
      <w:color w:val="404040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rsid w:val="00571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571441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rsid w:val="00E40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locked/>
    <w:rsid w:val="00E40A28"/>
    <w:rPr>
      <w:rFonts w:cs="Times New Roman"/>
    </w:rPr>
  </w:style>
  <w:style w:type="paragraph" w:styleId="Noga">
    <w:name w:val="footer"/>
    <w:basedOn w:val="Navaden"/>
    <w:link w:val="NogaZnak"/>
    <w:uiPriority w:val="99"/>
    <w:rsid w:val="00E40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locked/>
    <w:rsid w:val="00E40A28"/>
    <w:rPr>
      <w:rFonts w:cs="Times New Roman"/>
    </w:rPr>
  </w:style>
  <w:style w:type="paragraph" w:styleId="Napis">
    <w:name w:val="caption"/>
    <w:basedOn w:val="Navaden"/>
    <w:next w:val="Navaden"/>
    <w:uiPriority w:val="99"/>
    <w:qFormat/>
    <w:rsid w:val="0060641C"/>
    <w:pPr>
      <w:spacing w:line="240" w:lineRule="auto"/>
    </w:pPr>
    <w:rPr>
      <w:b/>
      <w:bCs/>
      <w:color w:val="CC071E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99"/>
    <w:qFormat/>
    <w:rsid w:val="001A62FB"/>
    <w:pPr>
      <w:pBdr>
        <w:bottom w:val="single" w:sz="8" w:space="4" w:color="CC071E"/>
      </w:pBdr>
      <w:spacing w:after="300" w:line="240" w:lineRule="auto"/>
      <w:contextualSpacing/>
    </w:pPr>
    <w:rPr>
      <w:color w:val="AF4E06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99"/>
    <w:locked/>
    <w:rsid w:val="001A62FB"/>
    <w:rPr>
      <w:rFonts w:ascii="Trebuchet MS" w:hAnsi="Trebuchet MS" w:cs="Times New Roman"/>
      <w:color w:val="AF4E06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99"/>
    <w:qFormat/>
    <w:rsid w:val="001A62FB"/>
    <w:pPr>
      <w:numPr>
        <w:ilvl w:val="1"/>
      </w:numPr>
    </w:pPr>
    <w:rPr>
      <w:i/>
      <w:iCs/>
      <w:color w:val="CC071E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99"/>
    <w:locked/>
    <w:rsid w:val="001A62FB"/>
    <w:rPr>
      <w:rFonts w:ascii="Trebuchet MS" w:hAnsi="Trebuchet MS" w:cs="Times New Roman"/>
      <w:i/>
      <w:iCs/>
      <w:color w:val="CC071E"/>
      <w:spacing w:val="15"/>
      <w:sz w:val="24"/>
      <w:szCs w:val="24"/>
    </w:rPr>
  </w:style>
  <w:style w:type="character" w:styleId="Krepko">
    <w:name w:val="Strong"/>
    <w:basedOn w:val="Privzetapisavaodstavka"/>
    <w:uiPriority w:val="99"/>
    <w:qFormat/>
    <w:rsid w:val="001A62FB"/>
    <w:rPr>
      <w:rFonts w:cs="Times New Roman"/>
      <w:b/>
      <w:bCs/>
    </w:rPr>
  </w:style>
  <w:style w:type="character" w:styleId="Poudarek">
    <w:name w:val="Emphasis"/>
    <w:basedOn w:val="Privzetapisavaodstavka"/>
    <w:uiPriority w:val="99"/>
    <w:qFormat/>
    <w:rsid w:val="001A62FB"/>
    <w:rPr>
      <w:rFonts w:cs="Times New Roman"/>
      <w:i/>
      <w:iCs/>
    </w:rPr>
  </w:style>
  <w:style w:type="paragraph" w:styleId="Odstavekseznama">
    <w:name w:val="List Paragraph"/>
    <w:basedOn w:val="Navaden"/>
    <w:uiPriority w:val="34"/>
    <w:qFormat/>
    <w:rsid w:val="001A62FB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99"/>
    <w:qFormat/>
    <w:rsid w:val="001A62FB"/>
    <w:rPr>
      <w:i/>
      <w:iCs/>
    </w:rPr>
  </w:style>
  <w:style w:type="character" w:customStyle="1" w:styleId="CitatZnak">
    <w:name w:val="Citat Znak"/>
    <w:basedOn w:val="Privzetapisavaodstavka"/>
    <w:link w:val="Citat"/>
    <w:uiPriority w:val="99"/>
    <w:locked/>
    <w:rsid w:val="001A62FB"/>
    <w:rPr>
      <w:rFonts w:cs="Times New Roman"/>
      <w:i/>
      <w:iCs/>
      <w:color w:val="000000"/>
    </w:rPr>
  </w:style>
  <w:style w:type="paragraph" w:styleId="Intenzivencitat">
    <w:name w:val="Intense Quote"/>
    <w:basedOn w:val="Navaden"/>
    <w:next w:val="Navaden"/>
    <w:link w:val="IntenzivencitatZnak"/>
    <w:uiPriority w:val="99"/>
    <w:qFormat/>
    <w:rsid w:val="001A62FB"/>
    <w:pPr>
      <w:pBdr>
        <w:bottom w:val="single" w:sz="4" w:space="4" w:color="CC071E"/>
      </w:pBdr>
      <w:spacing w:before="200" w:after="280"/>
      <w:ind w:left="936" w:right="936"/>
    </w:pPr>
    <w:rPr>
      <w:b/>
      <w:bCs/>
      <w:i/>
      <w:iCs/>
      <w:color w:val="CC071E"/>
    </w:rPr>
  </w:style>
  <w:style w:type="character" w:customStyle="1" w:styleId="IntenzivencitatZnak">
    <w:name w:val="Intenziven citat Znak"/>
    <w:basedOn w:val="Privzetapisavaodstavka"/>
    <w:link w:val="Intenzivencitat"/>
    <w:uiPriority w:val="99"/>
    <w:locked/>
    <w:rsid w:val="001A62FB"/>
    <w:rPr>
      <w:rFonts w:cs="Times New Roman"/>
      <w:b/>
      <w:bCs/>
      <w:i/>
      <w:iCs/>
      <w:color w:val="CC071E"/>
    </w:rPr>
  </w:style>
  <w:style w:type="character" w:styleId="Neenpoudarek">
    <w:name w:val="Subtle Emphasis"/>
    <w:basedOn w:val="Privzetapisavaodstavka"/>
    <w:uiPriority w:val="99"/>
    <w:qFormat/>
    <w:rsid w:val="001A62FB"/>
    <w:rPr>
      <w:rFonts w:cs="Times New Roman"/>
      <w:i/>
      <w:iCs/>
      <w:color w:val="808080"/>
    </w:rPr>
  </w:style>
  <w:style w:type="character" w:styleId="Intenzivenpoudarek">
    <w:name w:val="Intense Emphasis"/>
    <w:basedOn w:val="Privzetapisavaodstavka"/>
    <w:uiPriority w:val="99"/>
    <w:qFormat/>
    <w:rsid w:val="001A62FB"/>
    <w:rPr>
      <w:rFonts w:cs="Times New Roman"/>
      <w:b/>
      <w:bCs/>
      <w:i/>
      <w:iCs/>
      <w:color w:val="CC071E"/>
    </w:rPr>
  </w:style>
  <w:style w:type="character" w:styleId="Neensklic">
    <w:name w:val="Subtle Reference"/>
    <w:basedOn w:val="Privzetapisavaodstavka"/>
    <w:uiPriority w:val="99"/>
    <w:qFormat/>
    <w:rsid w:val="001A62FB"/>
    <w:rPr>
      <w:rFonts w:cs="Times New Roman"/>
      <w:smallCaps/>
      <w:color w:val="BCCF2F"/>
      <w:u w:val="single"/>
    </w:rPr>
  </w:style>
  <w:style w:type="character" w:styleId="Intenzivensklic">
    <w:name w:val="Intense Reference"/>
    <w:basedOn w:val="Privzetapisavaodstavka"/>
    <w:uiPriority w:val="99"/>
    <w:qFormat/>
    <w:rsid w:val="001A62FB"/>
    <w:rPr>
      <w:rFonts w:cs="Times New Roman"/>
      <w:b/>
      <w:bCs/>
      <w:smallCaps/>
      <w:color w:val="BCCF2F"/>
      <w:spacing w:val="5"/>
      <w:u w:val="single"/>
    </w:rPr>
  </w:style>
  <w:style w:type="character" w:styleId="Naslovknjige">
    <w:name w:val="Book Title"/>
    <w:basedOn w:val="Privzetapisavaodstavka"/>
    <w:uiPriority w:val="99"/>
    <w:qFormat/>
    <w:rsid w:val="001A62FB"/>
    <w:rPr>
      <w:rFonts w:cs="Times New Roman"/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99"/>
    <w:qFormat/>
    <w:rsid w:val="0060641C"/>
    <w:pPr>
      <w:outlineLvl w:val="9"/>
    </w:pPr>
  </w:style>
  <w:style w:type="character" w:styleId="Besediloograde">
    <w:name w:val="Placeholder Text"/>
    <w:basedOn w:val="Privzetapisavaodstavka"/>
    <w:uiPriority w:val="99"/>
    <w:semiHidden/>
    <w:rsid w:val="003D7F60"/>
    <w:rPr>
      <w:rFonts w:cs="Times New Roman"/>
      <w:color w:val="808080"/>
    </w:rPr>
  </w:style>
  <w:style w:type="character" w:styleId="tevilkavrstice">
    <w:name w:val="line number"/>
    <w:basedOn w:val="Privzetapisavaodstavka"/>
    <w:uiPriority w:val="99"/>
    <w:semiHidden/>
    <w:rsid w:val="00BA4FBE"/>
    <w:rPr>
      <w:rFonts w:cs="Times New Roman"/>
    </w:rPr>
  </w:style>
  <w:style w:type="paragraph" w:customStyle="1" w:styleId="Headingtop">
    <w:name w:val="Heading top"/>
    <w:basedOn w:val="Naslov1"/>
    <w:link w:val="HeadingtopCar"/>
    <w:uiPriority w:val="99"/>
    <w:rsid w:val="0060641C"/>
    <w:pPr>
      <w:spacing w:before="0"/>
    </w:pPr>
    <w:rPr>
      <w:rFonts w:ascii="Arial" w:hAnsi="Arial" w:cs="Arial"/>
      <w:color w:val="000000"/>
      <w:lang w:val="en-GB"/>
    </w:rPr>
  </w:style>
  <w:style w:type="paragraph" w:customStyle="1" w:styleId="Normal1">
    <w:name w:val="Normal1"/>
    <w:basedOn w:val="Navaden"/>
    <w:link w:val="NormalCar"/>
    <w:uiPriority w:val="99"/>
    <w:rsid w:val="0060641C"/>
    <w:rPr>
      <w:rFonts w:ascii="Arial" w:hAnsi="Arial" w:cs="Arial"/>
      <w:lang w:val="en-GB"/>
    </w:rPr>
  </w:style>
  <w:style w:type="character" w:customStyle="1" w:styleId="HeadingtopCar">
    <w:name w:val="Heading top Car"/>
    <w:basedOn w:val="Naslov1Znak"/>
    <w:link w:val="Headingtop"/>
    <w:uiPriority w:val="99"/>
    <w:locked/>
    <w:rsid w:val="0060641C"/>
    <w:rPr>
      <w:rFonts w:ascii="Arial" w:hAnsi="Arial" w:cs="Arial"/>
      <w:b/>
      <w:bCs/>
      <w:color w:val="000000"/>
      <w:sz w:val="28"/>
      <w:szCs w:val="28"/>
      <w:lang w:val="en-GB" w:eastAsia="en-US"/>
    </w:rPr>
  </w:style>
  <w:style w:type="paragraph" w:customStyle="1" w:styleId="Heading11">
    <w:name w:val="Heading 11"/>
    <w:basedOn w:val="Heading21"/>
    <w:link w:val="Heading1Car"/>
    <w:autoRedefine/>
    <w:uiPriority w:val="99"/>
    <w:rsid w:val="0060641C"/>
    <w:rPr>
      <w:sz w:val="28"/>
    </w:rPr>
  </w:style>
  <w:style w:type="character" w:customStyle="1" w:styleId="NormalCar">
    <w:name w:val="Normal Car"/>
    <w:basedOn w:val="Privzetapisavaodstavka"/>
    <w:link w:val="Normal1"/>
    <w:uiPriority w:val="99"/>
    <w:locked/>
    <w:rsid w:val="0060641C"/>
    <w:rPr>
      <w:rFonts w:ascii="Arial" w:hAnsi="Arial" w:cs="Arial"/>
      <w:color w:val="000000"/>
      <w:sz w:val="22"/>
      <w:szCs w:val="22"/>
      <w:lang w:val="en-GB" w:eastAsia="en-US"/>
    </w:rPr>
  </w:style>
  <w:style w:type="paragraph" w:customStyle="1" w:styleId="Heading21">
    <w:name w:val="Heading 21"/>
    <w:basedOn w:val="Navaden"/>
    <w:link w:val="Heading2Car"/>
    <w:uiPriority w:val="99"/>
    <w:rsid w:val="0060641C"/>
    <w:rPr>
      <w:rFonts w:ascii="Arial" w:hAnsi="Arial" w:cs="Arial"/>
      <w:b/>
      <w:color w:val="auto"/>
      <w:sz w:val="24"/>
      <w:szCs w:val="24"/>
      <w:lang w:val="en-GB"/>
    </w:rPr>
  </w:style>
  <w:style w:type="character" w:customStyle="1" w:styleId="Heading1Car">
    <w:name w:val="Heading 1 Car"/>
    <w:basedOn w:val="Privzetapisavaodstavka"/>
    <w:link w:val="Heading11"/>
    <w:uiPriority w:val="99"/>
    <w:locked/>
    <w:rsid w:val="0060641C"/>
    <w:rPr>
      <w:rFonts w:ascii="Arial" w:hAnsi="Arial" w:cs="Arial"/>
      <w:b/>
      <w:sz w:val="24"/>
      <w:szCs w:val="24"/>
      <w:lang w:val="en-GB" w:eastAsia="en-US"/>
    </w:rPr>
  </w:style>
  <w:style w:type="paragraph" w:customStyle="1" w:styleId="Heading31">
    <w:name w:val="Heading 31"/>
    <w:basedOn w:val="Navaden"/>
    <w:link w:val="Heading3Car"/>
    <w:uiPriority w:val="99"/>
    <w:rsid w:val="0060641C"/>
    <w:rPr>
      <w:rFonts w:ascii="Arial" w:hAnsi="Arial" w:cs="Arial"/>
      <w:b/>
      <w:color w:val="auto"/>
      <w:szCs w:val="20"/>
      <w:lang w:val="en-GB"/>
    </w:rPr>
  </w:style>
  <w:style w:type="character" w:customStyle="1" w:styleId="Heading2Car">
    <w:name w:val="Heading 2 Car"/>
    <w:basedOn w:val="Privzetapisavaodstavka"/>
    <w:link w:val="Heading21"/>
    <w:uiPriority w:val="99"/>
    <w:locked/>
    <w:rsid w:val="0060641C"/>
    <w:rPr>
      <w:rFonts w:ascii="Arial" w:hAnsi="Arial" w:cs="Arial"/>
      <w:b/>
      <w:sz w:val="24"/>
      <w:szCs w:val="24"/>
      <w:lang w:val="en-GB" w:eastAsia="en-US"/>
    </w:rPr>
  </w:style>
  <w:style w:type="paragraph" w:customStyle="1" w:styleId="Heading41">
    <w:name w:val="Heading 41"/>
    <w:basedOn w:val="Navaden"/>
    <w:link w:val="Heading4Car"/>
    <w:uiPriority w:val="99"/>
    <w:rsid w:val="0060641C"/>
    <w:rPr>
      <w:rFonts w:ascii="Arial" w:hAnsi="Arial" w:cs="Arial"/>
      <w:b/>
      <w:szCs w:val="20"/>
      <w:lang w:val="en-GB"/>
    </w:rPr>
  </w:style>
  <w:style w:type="character" w:customStyle="1" w:styleId="Heading3Car">
    <w:name w:val="Heading 3 Car"/>
    <w:basedOn w:val="Privzetapisavaodstavka"/>
    <w:link w:val="Heading31"/>
    <w:uiPriority w:val="99"/>
    <w:locked/>
    <w:rsid w:val="0060641C"/>
    <w:rPr>
      <w:rFonts w:ascii="Arial" w:hAnsi="Arial" w:cs="Arial"/>
      <w:b/>
      <w:lang w:val="en-GB" w:eastAsia="en-US"/>
    </w:rPr>
  </w:style>
  <w:style w:type="character" w:customStyle="1" w:styleId="Heading4Car">
    <w:name w:val="Heading 4 Car"/>
    <w:basedOn w:val="Privzetapisavaodstavka"/>
    <w:link w:val="Heading41"/>
    <w:uiPriority w:val="99"/>
    <w:locked/>
    <w:rsid w:val="0060641C"/>
    <w:rPr>
      <w:rFonts w:ascii="Arial" w:hAnsi="Arial" w:cs="Arial"/>
      <w:b/>
      <w:color w:val="000000"/>
      <w:lang w:val="en-GB" w:eastAsia="en-US"/>
    </w:rPr>
  </w:style>
  <w:style w:type="table" w:styleId="Tabelamrea">
    <w:name w:val="Table Grid"/>
    <w:basedOn w:val="Navadnatabela"/>
    <w:uiPriority w:val="99"/>
    <w:rsid w:val="006D012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rezrazmikov">
    <w:name w:val="No Spacing"/>
    <w:uiPriority w:val="1"/>
    <w:qFormat/>
    <w:rsid w:val="007E225F"/>
    <w:pPr>
      <w:suppressAutoHyphens/>
    </w:pPr>
    <w:rPr>
      <w:rFonts w:cs="Trebuchet MS"/>
      <w:color w:val="000000"/>
      <w:szCs w:val="22"/>
      <w:lang w:val="en-US" w:eastAsia="en-US"/>
    </w:rPr>
  </w:style>
  <w:style w:type="character" w:styleId="Hiperpovezava">
    <w:name w:val="Hyperlink"/>
    <w:basedOn w:val="Privzetapisavaodstavka"/>
    <w:unhideWhenUsed/>
    <w:locked/>
    <w:rsid w:val="00970F37"/>
    <w:rPr>
      <w:strike w:val="0"/>
      <w:dstrike w:val="0"/>
      <w:color w:val="B73C06"/>
      <w:u w:val="none"/>
      <w:effect w:val="none"/>
    </w:rPr>
  </w:style>
  <w:style w:type="character" w:styleId="SledenaHiperpovezava">
    <w:name w:val="FollowedHyperlink"/>
    <w:basedOn w:val="Privzetapisavaodstavka"/>
    <w:uiPriority w:val="99"/>
    <w:semiHidden/>
    <w:unhideWhenUsed/>
    <w:locked/>
    <w:rsid w:val="004F101C"/>
    <w:rPr>
      <w:color w:val="800080" w:themeColor="followedHyperlink"/>
      <w:u w:val="single"/>
    </w:rPr>
  </w:style>
  <w:style w:type="paragraph" w:styleId="Navadensplet">
    <w:name w:val="Normal (Web)"/>
    <w:basedOn w:val="Navaden"/>
    <w:uiPriority w:val="99"/>
    <w:unhideWhenUsed/>
    <w:locked/>
    <w:rsid w:val="004F101C"/>
    <w:pPr>
      <w:spacing w:after="0" w:line="240" w:lineRule="auto"/>
    </w:pPr>
    <w:rPr>
      <w:rFonts w:ascii="Times New Roman" w:hAnsi="Times New Roman"/>
      <w:color w:val="auto"/>
      <w:sz w:val="24"/>
      <w:szCs w:val="24"/>
      <w:lang w:val="sl-SI" w:eastAsia="sl-SI"/>
    </w:rPr>
  </w:style>
  <w:style w:type="paragraph" w:customStyle="1" w:styleId="OPSOMMING">
    <w:name w:val="OPSOMMING"/>
    <w:basedOn w:val="Navaden"/>
    <w:rsid w:val="00F41409"/>
    <w:pPr>
      <w:numPr>
        <w:numId w:val="3"/>
      </w:numPr>
      <w:spacing w:after="60" w:line="264" w:lineRule="atLeast"/>
      <w:jc w:val="both"/>
    </w:pPr>
    <w:rPr>
      <w:rFonts w:ascii="Verdana" w:eastAsia="Calibri" w:hAnsi="Verdana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0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003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9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8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7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90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8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ebastian.toplak@um.si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bastian.toplak@um.si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ofdgebruiker\AppData\Roaming\Microsoft\Sjablonen\QUEST%20MINUTES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0956F0-0474-4A54-A8FC-37CF36BC8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QUEST MINUTES</Template>
  <TotalTime>1</TotalTime>
  <Pages>1</Pages>
  <Words>19</Words>
  <Characters>121</Characters>
  <Application>Microsoft Office Word</Application>
  <DocSecurity>4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Projekt QUEST – Orodje upravljanja kakovosti za energetsko učinkovito in trajnostno mestno mobilnost</vt:lpstr>
    </vt:vector>
  </TitlesOfParts>
  <Company>acapella</Company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QUEST – Orodje upravljanja kakovosti za energetsko učinkovito in trajnostno mestno mobilnost</dc:title>
  <dc:creator>Willy Sweers</dc:creator>
  <cp:lastModifiedBy>toplak</cp:lastModifiedBy>
  <cp:revision>2</cp:revision>
  <cp:lastPrinted>2013-09-12T05:33:00Z</cp:lastPrinted>
  <dcterms:created xsi:type="dcterms:W3CDTF">2013-09-19T12:04:00Z</dcterms:created>
  <dcterms:modified xsi:type="dcterms:W3CDTF">2013-09-19T12:04:00Z</dcterms:modified>
</cp:coreProperties>
</file>