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FD1E09" w:rsidRDefault="003C50AC" w:rsidP="009D2B86">
      <w:pPr>
        <w:rPr>
          <w:rFonts w:ascii="Arial" w:hAnsi="Arial" w:cs="Arial"/>
        </w:rPr>
      </w:pPr>
      <w:r w:rsidRPr="003C50AC">
        <w:rPr>
          <w:rFonts w:ascii="Arial" w:hAnsi="Arial" w:cs="Arial"/>
        </w:rPr>
        <w:t>Sporočilo za javnost</w:t>
      </w:r>
    </w:p>
    <w:p w:rsidR="002321E7" w:rsidRPr="003C50AC" w:rsidRDefault="002321E7" w:rsidP="009D2B86">
      <w:pPr>
        <w:rPr>
          <w:rFonts w:ascii="Arial" w:hAnsi="Arial" w:cs="Arial"/>
        </w:rPr>
      </w:pPr>
    </w:p>
    <w:p w:rsidR="0017293E" w:rsidRPr="0017293E" w:rsidRDefault="0017293E" w:rsidP="0017293E">
      <w:pPr>
        <w:spacing w:after="0"/>
        <w:jc w:val="center"/>
        <w:rPr>
          <w:rFonts w:ascii="Arial" w:eastAsia="Times New Roman" w:hAnsi="Arial" w:cs="Arial"/>
          <w:b/>
          <w:noProof/>
          <w:sz w:val="26"/>
          <w:szCs w:val="26"/>
          <w:lang w:eastAsia="sl-SI"/>
        </w:rPr>
      </w:pPr>
      <w:r w:rsidRPr="0017293E">
        <w:rPr>
          <w:rFonts w:ascii="Arial" w:eastAsia="Times New Roman" w:hAnsi="Arial" w:cs="Arial"/>
          <w:b/>
          <w:noProof/>
          <w:sz w:val="26"/>
          <w:szCs w:val="26"/>
          <w:lang w:eastAsia="sl-SI"/>
        </w:rPr>
        <w:t>Župana Štihca sprejel novi minister za Slovence v zamejstvu in po svetu</w:t>
      </w:r>
    </w:p>
    <w:p w:rsidR="002D6BB2" w:rsidRDefault="002D6BB2" w:rsidP="002D6BB2">
      <w:pPr>
        <w:jc w:val="both"/>
        <w:rPr>
          <w:rFonts w:ascii="Arial" w:eastAsia="Calibri" w:hAnsi="Arial" w:cs="Arial"/>
          <w:b/>
        </w:rPr>
      </w:pPr>
    </w:p>
    <w:p w:rsidR="0017293E" w:rsidRDefault="003C50AC" w:rsidP="00806CDF">
      <w:pPr>
        <w:spacing w:after="0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</w:rPr>
        <w:t>Murska Sobota,</w:t>
      </w:r>
      <w:r w:rsidR="009834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 </w:t>
      </w:r>
      <w:r w:rsidR="0017293E">
        <w:rPr>
          <w:rFonts w:ascii="Arial" w:eastAsia="Calibri" w:hAnsi="Arial" w:cs="Arial"/>
          <w:b/>
        </w:rPr>
        <w:t>12. marec</w:t>
      </w:r>
      <w:r w:rsidR="000F728C">
        <w:rPr>
          <w:rFonts w:ascii="Arial" w:eastAsia="Calibri" w:hAnsi="Arial" w:cs="Arial"/>
          <w:b/>
        </w:rPr>
        <w:t xml:space="preserve"> 2014</w:t>
      </w:r>
      <w:r>
        <w:rPr>
          <w:rFonts w:ascii="Arial" w:eastAsia="Calibri" w:hAnsi="Arial" w:cs="Arial"/>
          <w:b/>
        </w:rPr>
        <w:t xml:space="preserve"> </w:t>
      </w:r>
      <w:r w:rsidR="005C3C40">
        <w:rPr>
          <w:rFonts w:ascii="Arial" w:eastAsia="Calibri" w:hAnsi="Arial" w:cs="Arial"/>
          <w:b/>
        </w:rPr>
        <w:t xml:space="preserve">– </w:t>
      </w:r>
      <w:r w:rsidR="0017293E" w:rsidRPr="0017293E">
        <w:rPr>
          <w:rFonts w:ascii="Arial" w:hAnsi="Arial" w:cs="Arial"/>
        </w:rPr>
        <w:t>Župan Anton Štihec</w:t>
      </w:r>
      <w:r w:rsidR="0017293E">
        <w:rPr>
          <w:rFonts w:ascii="Arial" w:eastAsia="Calibri" w:hAnsi="Arial" w:cs="Arial"/>
          <w:b/>
        </w:rPr>
        <w:t xml:space="preserve"> </w:t>
      </w:r>
      <w:r w:rsidR="0017293E">
        <w:rPr>
          <w:rFonts w:ascii="Arial" w:hAnsi="Arial" w:cs="Arial"/>
        </w:rPr>
        <w:t xml:space="preserve">se je včeraj sestal z novim ministrom  </w:t>
      </w:r>
      <w:r w:rsidR="0017293E" w:rsidRPr="00F80670">
        <w:rPr>
          <w:rFonts w:ascii="Arial" w:hAnsi="Arial" w:cs="Arial"/>
        </w:rPr>
        <w:t>za Slovence v zamejstvu in po svetu</w:t>
      </w:r>
      <w:r w:rsidR="0017293E">
        <w:rPr>
          <w:rFonts w:ascii="Arial" w:hAnsi="Arial" w:cs="Arial"/>
        </w:rPr>
        <w:t xml:space="preserve"> Gorazdom Žmavcem. Pred odhodom župana </w:t>
      </w:r>
      <w:proofErr w:type="spellStart"/>
      <w:r w:rsidR="0017293E">
        <w:rPr>
          <w:rFonts w:ascii="Arial" w:hAnsi="Arial" w:cs="Arial"/>
        </w:rPr>
        <w:t>Štihca</w:t>
      </w:r>
      <w:proofErr w:type="spellEnd"/>
      <w:r w:rsidR="0017293E">
        <w:rPr>
          <w:rFonts w:ascii="Arial" w:hAnsi="Arial" w:cs="Arial"/>
        </w:rPr>
        <w:t xml:space="preserve"> v pobrateno mesto </w:t>
      </w:r>
      <w:proofErr w:type="spellStart"/>
      <w:r w:rsidR="0017293E">
        <w:rPr>
          <w:rFonts w:ascii="Arial" w:hAnsi="Arial" w:cs="Arial"/>
        </w:rPr>
        <w:t>Bethlehem</w:t>
      </w:r>
      <w:proofErr w:type="spellEnd"/>
      <w:r w:rsidR="0017293E">
        <w:rPr>
          <w:rFonts w:ascii="Arial" w:hAnsi="Arial" w:cs="Arial"/>
        </w:rPr>
        <w:t xml:space="preserve"> v </w:t>
      </w:r>
      <w:proofErr w:type="spellStart"/>
      <w:r w:rsidR="0017293E">
        <w:rPr>
          <w:rFonts w:ascii="Arial" w:hAnsi="Arial" w:cs="Arial"/>
        </w:rPr>
        <w:t>Pen</w:t>
      </w:r>
      <w:r w:rsidR="00714684">
        <w:rPr>
          <w:rFonts w:ascii="Arial" w:hAnsi="Arial" w:cs="Arial"/>
        </w:rPr>
        <w:t>ns</w:t>
      </w:r>
      <w:r w:rsidR="0017293E">
        <w:rPr>
          <w:rFonts w:ascii="Arial" w:hAnsi="Arial" w:cs="Arial"/>
        </w:rPr>
        <w:t>y</w:t>
      </w:r>
      <w:r w:rsidR="00714684">
        <w:rPr>
          <w:rFonts w:ascii="Arial" w:hAnsi="Arial" w:cs="Arial"/>
        </w:rPr>
        <w:t>l</w:t>
      </w:r>
      <w:r w:rsidR="0017293E">
        <w:rPr>
          <w:rFonts w:ascii="Arial" w:hAnsi="Arial" w:cs="Arial"/>
        </w:rPr>
        <w:t>vaniji</w:t>
      </w:r>
      <w:proofErr w:type="spellEnd"/>
      <w:r w:rsidR="0017293E">
        <w:rPr>
          <w:rFonts w:ascii="Arial" w:hAnsi="Arial" w:cs="Arial"/>
        </w:rPr>
        <w:t>, kamor je župana na pobudo bivšega veleposlanika v ZDA povabi</w:t>
      </w:r>
      <w:r w:rsidR="00806CDF">
        <w:rPr>
          <w:rFonts w:ascii="Arial" w:hAnsi="Arial" w:cs="Arial"/>
        </w:rPr>
        <w:t xml:space="preserve">la bivša ministrica Tina Komel, </w:t>
      </w:r>
      <w:r w:rsidR="00EA165C">
        <w:rPr>
          <w:rFonts w:ascii="Arial" w:hAnsi="Arial" w:cs="Arial"/>
        </w:rPr>
        <w:t>se je minister želel seznaniti</w:t>
      </w:r>
      <w:r w:rsidR="0017293E">
        <w:rPr>
          <w:rFonts w:ascii="Arial" w:hAnsi="Arial" w:cs="Arial"/>
        </w:rPr>
        <w:t xml:space="preserve"> s </w:t>
      </w:r>
      <w:r w:rsidR="00877C2D">
        <w:rPr>
          <w:rFonts w:ascii="Arial" w:hAnsi="Arial" w:cs="Arial"/>
        </w:rPr>
        <w:t>podrobnostmi</w:t>
      </w:r>
      <w:r w:rsidR="00EA165C">
        <w:rPr>
          <w:rFonts w:ascii="Arial" w:hAnsi="Arial" w:cs="Arial"/>
        </w:rPr>
        <w:t xml:space="preserve"> glede obiska</w:t>
      </w:r>
      <w:r w:rsidR="0017293E">
        <w:rPr>
          <w:rFonts w:ascii="Arial" w:hAnsi="Arial" w:cs="Arial"/>
        </w:rPr>
        <w:t xml:space="preserve"> ter zgodovino sodelovanja z mestom, kjer živi številčna slovenska skupnost, ki ima svoje korenine predvsem v Prekmurju.</w:t>
      </w:r>
      <w:r w:rsidR="00806CDF">
        <w:rPr>
          <w:rFonts w:ascii="Arial" w:hAnsi="Arial" w:cs="Arial"/>
        </w:rPr>
        <w:t xml:space="preserve"> Tudi minister Žmavc spodbuja sodelovanje Mestne občine Murska Sobota s pobratenim mestom v ZDA in se pridružuje mnenju svoje predhodnice, da je obisk pomemben  tako zaradi samozavesti in  ohranjanja slovenske identitete naših </w:t>
      </w:r>
      <w:r w:rsidR="00EA165C">
        <w:rPr>
          <w:rFonts w:ascii="Arial" w:hAnsi="Arial" w:cs="Arial"/>
        </w:rPr>
        <w:t>izseljencev v tujini, kot tudi</w:t>
      </w:r>
      <w:r w:rsidR="00806CDF">
        <w:rPr>
          <w:rFonts w:ascii="Arial" w:hAnsi="Arial" w:cs="Arial"/>
        </w:rPr>
        <w:t xml:space="preserve"> zaradi navezav gospodarskih stikov med mestoma in državama.</w:t>
      </w:r>
    </w:p>
    <w:p w:rsidR="0017293E" w:rsidRDefault="0017293E" w:rsidP="00806CDF">
      <w:pPr>
        <w:spacing w:after="0"/>
        <w:jc w:val="both"/>
        <w:rPr>
          <w:rFonts w:ascii="Arial" w:hAnsi="Arial" w:cs="Arial"/>
        </w:rPr>
      </w:pPr>
    </w:p>
    <w:p w:rsidR="00983469" w:rsidRDefault="00806CDF" w:rsidP="00EA165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se bo v pobratenem mestu </w:t>
      </w:r>
      <w:proofErr w:type="spellStart"/>
      <w:r w:rsidR="0017293E">
        <w:rPr>
          <w:rFonts w:ascii="Arial" w:hAnsi="Arial" w:cs="Arial"/>
        </w:rPr>
        <w:t>Bethlehem</w:t>
      </w:r>
      <w:r w:rsidR="00EA165C">
        <w:rPr>
          <w:rFonts w:ascii="Arial" w:hAnsi="Arial" w:cs="Arial"/>
        </w:rPr>
        <w:t>u</w:t>
      </w:r>
      <w:proofErr w:type="spellEnd"/>
      <w:r w:rsidR="0017293E">
        <w:rPr>
          <w:rFonts w:ascii="Arial" w:hAnsi="Arial" w:cs="Arial"/>
        </w:rPr>
        <w:t xml:space="preserve"> 22. </w:t>
      </w:r>
      <w:r>
        <w:rPr>
          <w:rFonts w:ascii="Arial" w:hAnsi="Arial" w:cs="Arial"/>
        </w:rPr>
        <w:t>m</w:t>
      </w:r>
      <w:r w:rsidR="0017293E">
        <w:rPr>
          <w:rFonts w:ascii="Arial" w:hAnsi="Arial" w:cs="Arial"/>
        </w:rPr>
        <w:t xml:space="preserve">arca </w:t>
      </w:r>
      <w:r>
        <w:rPr>
          <w:rFonts w:ascii="Arial" w:hAnsi="Arial" w:cs="Arial"/>
        </w:rPr>
        <w:t xml:space="preserve">skupaj z veleposlanikom Republike Slovenije v ZDA Božom Cerarjem in generalnim konzulom v Clevelandu Jurčkom </w:t>
      </w:r>
      <w:proofErr w:type="spellStart"/>
      <w:r>
        <w:rPr>
          <w:rFonts w:ascii="Arial" w:hAnsi="Arial" w:cs="Arial"/>
        </w:rPr>
        <w:t>Žmaucem</w:t>
      </w:r>
      <w:proofErr w:type="spellEnd"/>
      <w:r>
        <w:rPr>
          <w:rFonts w:ascii="Arial" w:hAnsi="Arial" w:cs="Arial"/>
        </w:rPr>
        <w:t xml:space="preserve"> udeležil </w:t>
      </w:r>
      <w:r w:rsidR="0017293E">
        <w:rPr>
          <w:rFonts w:ascii="Arial" w:hAnsi="Arial" w:cs="Arial"/>
        </w:rPr>
        <w:t>slovesnost</w:t>
      </w:r>
      <w:r>
        <w:rPr>
          <w:rFonts w:ascii="Arial" w:hAnsi="Arial" w:cs="Arial"/>
        </w:rPr>
        <w:t>i</w:t>
      </w:r>
      <w:r w:rsidR="0017293E">
        <w:rPr>
          <w:rFonts w:ascii="Arial" w:hAnsi="Arial" w:cs="Arial"/>
        </w:rPr>
        <w:t xml:space="preserve"> ob 100. </w:t>
      </w:r>
      <w:r>
        <w:rPr>
          <w:rFonts w:ascii="Arial" w:hAnsi="Arial" w:cs="Arial"/>
        </w:rPr>
        <w:t>obl</w:t>
      </w:r>
      <w:r w:rsidR="0017293E">
        <w:rPr>
          <w:rFonts w:ascii="Arial" w:hAnsi="Arial" w:cs="Arial"/>
        </w:rPr>
        <w:t>etnici slovenske cerkve sv. Jožefa, ki so jo s svojimi sredstvi in močmi zgradili naši</w:t>
      </w:r>
      <w:r>
        <w:rPr>
          <w:rFonts w:ascii="Arial" w:hAnsi="Arial" w:cs="Arial"/>
        </w:rPr>
        <w:t xml:space="preserve"> tamkajšnji</w:t>
      </w:r>
      <w:r w:rsidR="0017293E">
        <w:rPr>
          <w:rFonts w:ascii="Arial" w:hAnsi="Arial" w:cs="Arial"/>
        </w:rPr>
        <w:t xml:space="preserve"> izseljenci. </w:t>
      </w:r>
    </w:p>
    <w:p w:rsidR="00EA165C" w:rsidRPr="00EA165C" w:rsidRDefault="00EA165C" w:rsidP="00EA165C">
      <w:pPr>
        <w:spacing w:after="0"/>
        <w:jc w:val="both"/>
        <w:rPr>
          <w:rFonts w:ascii="Arial" w:hAnsi="Arial" w:cs="Arial"/>
        </w:rPr>
      </w:pPr>
    </w:p>
    <w:p w:rsidR="0017293E" w:rsidRPr="00806CDF" w:rsidRDefault="00806CDF" w:rsidP="00806CDF">
      <w:pPr>
        <w:spacing w:after="0"/>
        <w:jc w:val="both"/>
        <w:rPr>
          <w:rFonts w:ascii="Arial" w:hAnsi="Arial" w:cs="Arial"/>
        </w:rPr>
      </w:pPr>
      <w:r w:rsidRPr="00806CDF">
        <w:rPr>
          <w:rFonts w:ascii="Arial" w:hAnsi="Arial" w:cs="Arial"/>
        </w:rPr>
        <w:t xml:space="preserve">Sicer pa je pogovor z ministrom Žmavcem potekal tudi </w:t>
      </w:r>
      <w:r w:rsidR="00EA165C">
        <w:rPr>
          <w:rFonts w:ascii="Arial" w:hAnsi="Arial" w:cs="Arial"/>
        </w:rPr>
        <w:t>glede</w:t>
      </w:r>
      <w:r w:rsidRPr="00806CDF">
        <w:rPr>
          <w:rFonts w:ascii="Arial" w:hAnsi="Arial" w:cs="Arial"/>
        </w:rPr>
        <w:t xml:space="preserve"> sodelovanja Mestne občine Murske Sobote s porabskimi Slovenci ter generalnim konzulatom v Monoštru. </w:t>
      </w:r>
      <w:r>
        <w:rPr>
          <w:rFonts w:ascii="Arial" w:hAnsi="Arial" w:cs="Arial"/>
        </w:rPr>
        <w:t>Župan in</w:t>
      </w:r>
      <w:r w:rsidR="00EA165C">
        <w:rPr>
          <w:rFonts w:ascii="Arial" w:hAnsi="Arial" w:cs="Arial"/>
        </w:rPr>
        <w:t xml:space="preserve"> minister sta se dogovorila</w:t>
      </w:r>
      <w:r>
        <w:rPr>
          <w:rFonts w:ascii="Arial" w:hAnsi="Arial" w:cs="Arial"/>
        </w:rPr>
        <w:t>, da bo Urad  vlade Republike Slovenije za Slov</w:t>
      </w:r>
      <w:r w:rsidR="00204760">
        <w:rPr>
          <w:rFonts w:ascii="Arial" w:hAnsi="Arial" w:cs="Arial"/>
        </w:rPr>
        <w:t>ence v zamejstvu in po svetu</w:t>
      </w:r>
      <w:r w:rsidR="00EA165C">
        <w:rPr>
          <w:rFonts w:ascii="Arial" w:hAnsi="Arial" w:cs="Arial"/>
        </w:rPr>
        <w:t xml:space="preserve"> v</w:t>
      </w:r>
      <w:r w:rsidR="00204760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odelovanju z Mestno občino Murska Sobota  jeseni organiziral poslo</w:t>
      </w:r>
      <w:r w:rsidR="00204760">
        <w:rPr>
          <w:rFonts w:ascii="Arial" w:hAnsi="Arial" w:cs="Arial"/>
        </w:rPr>
        <w:t xml:space="preserve">vno konferenco za slovenske podjetnike, ki živijo zunaj naših meja, na madžarski, avstrijski ali hrvaški strani. Minister si je za </w:t>
      </w:r>
      <w:r w:rsidR="00EA165C">
        <w:rPr>
          <w:rFonts w:ascii="Arial" w:hAnsi="Arial" w:cs="Arial"/>
        </w:rPr>
        <w:t xml:space="preserve">prioritetno </w:t>
      </w:r>
      <w:r w:rsidR="00204760">
        <w:rPr>
          <w:rFonts w:ascii="Arial" w:hAnsi="Arial" w:cs="Arial"/>
        </w:rPr>
        <w:t>nalogo</w:t>
      </w:r>
      <w:r w:rsidR="00EA165C">
        <w:rPr>
          <w:rFonts w:ascii="Arial" w:hAnsi="Arial" w:cs="Arial"/>
        </w:rPr>
        <w:t xml:space="preserve"> namreč</w:t>
      </w:r>
      <w:r w:rsidR="00204760">
        <w:rPr>
          <w:rFonts w:ascii="Arial" w:hAnsi="Arial" w:cs="Arial"/>
        </w:rPr>
        <w:t xml:space="preserve"> zadal</w:t>
      </w:r>
      <w:r w:rsidR="00EA165C">
        <w:rPr>
          <w:rFonts w:ascii="Arial" w:hAnsi="Arial" w:cs="Arial"/>
        </w:rPr>
        <w:t xml:space="preserve"> spodbujanje čezmejnega sodelovanja</w:t>
      </w:r>
      <w:r w:rsidR="00204760">
        <w:rPr>
          <w:rFonts w:ascii="Arial" w:hAnsi="Arial" w:cs="Arial"/>
        </w:rPr>
        <w:t xml:space="preserve"> na področju malega gospodarstva. </w:t>
      </w:r>
    </w:p>
    <w:p w:rsidR="0017293E" w:rsidRDefault="0017293E" w:rsidP="009D2B86">
      <w:pPr>
        <w:rPr>
          <w:rFonts w:ascii="Arial" w:hAnsi="Arial" w:cs="Arial"/>
          <w:i/>
        </w:rPr>
      </w:pPr>
    </w:p>
    <w:p w:rsidR="003C50AC" w:rsidRPr="003C50AC" w:rsidRDefault="004E50A9" w:rsidP="009D2B8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Dodatne informacije</w:t>
      </w:r>
      <w:r w:rsidR="003C50AC" w:rsidRPr="003C50AC">
        <w:rPr>
          <w:rFonts w:ascii="Arial" w:hAnsi="Arial" w:cs="Arial"/>
          <w:i/>
        </w:rPr>
        <w:t>:</w:t>
      </w:r>
      <w:r>
        <w:rPr>
          <w:rFonts w:ascii="Arial" w:hAnsi="Arial" w:cs="Arial"/>
          <w:i/>
        </w:rPr>
        <w:t xml:space="preserve"> 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3C50AC" w:rsidRDefault="00B87865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Mestna občina Murska Sobota</w:t>
      </w:r>
      <w:r w:rsidR="003C50AC">
        <w:rPr>
          <w:rFonts w:ascii="Arial" w:hAnsi="Arial" w:cs="Arial"/>
          <w:i/>
        </w:rPr>
        <w:t xml:space="preserve"> </w:t>
      </w:r>
    </w:p>
    <w:p w:rsid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sectPr w:rsidR="003C50AC" w:rsidRPr="003C50AC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3F9" w:rsidRDefault="00A873F9" w:rsidP="00EA32AD">
      <w:pPr>
        <w:spacing w:after="0" w:line="240" w:lineRule="auto"/>
      </w:pPr>
      <w:r>
        <w:separator/>
      </w:r>
    </w:p>
  </w:endnote>
  <w:endnote w:type="continuationSeparator" w:id="0">
    <w:p w:rsidR="00A873F9" w:rsidRDefault="00A873F9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3F9" w:rsidRDefault="00A873F9" w:rsidP="00EA32AD">
      <w:pPr>
        <w:spacing w:after="0" w:line="240" w:lineRule="auto"/>
      </w:pPr>
      <w:r>
        <w:separator/>
      </w:r>
    </w:p>
  </w:footnote>
  <w:footnote w:type="continuationSeparator" w:id="0">
    <w:p w:rsidR="00A873F9" w:rsidRDefault="00A873F9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3687C"/>
    <w:multiLevelType w:val="hybridMultilevel"/>
    <w:tmpl w:val="BEB83D66"/>
    <w:lvl w:ilvl="0" w:tplc="85C2CAF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5111C"/>
    <w:rsid w:val="00055C99"/>
    <w:rsid w:val="0009663F"/>
    <w:rsid w:val="000D0BCA"/>
    <w:rsid w:val="000F728C"/>
    <w:rsid w:val="00130891"/>
    <w:rsid w:val="00132CD0"/>
    <w:rsid w:val="00144D9B"/>
    <w:rsid w:val="0017017C"/>
    <w:rsid w:val="0017293E"/>
    <w:rsid w:val="00175A52"/>
    <w:rsid w:val="001B535A"/>
    <w:rsid w:val="001C469F"/>
    <w:rsid w:val="00204760"/>
    <w:rsid w:val="0023019E"/>
    <w:rsid w:val="002321E7"/>
    <w:rsid w:val="00297E6A"/>
    <w:rsid w:val="002D6BB2"/>
    <w:rsid w:val="003570A3"/>
    <w:rsid w:val="003575EB"/>
    <w:rsid w:val="003C50AC"/>
    <w:rsid w:val="003D6699"/>
    <w:rsid w:val="003F1928"/>
    <w:rsid w:val="004C6B95"/>
    <w:rsid w:val="004E50A9"/>
    <w:rsid w:val="0050766C"/>
    <w:rsid w:val="00553B71"/>
    <w:rsid w:val="00590C5F"/>
    <w:rsid w:val="005C3C40"/>
    <w:rsid w:val="005F61E5"/>
    <w:rsid w:val="00714684"/>
    <w:rsid w:val="00767B7A"/>
    <w:rsid w:val="007D652F"/>
    <w:rsid w:val="007F083A"/>
    <w:rsid w:val="00806CDF"/>
    <w:rsid w:val="00877C2D"/>
    <w:rsid w:val="00907B3E"/>
    <w:rsid w:val="0096347A"/>
    <w:rsid w:val="00983469"/>
    <w:rsid w:val="00993802"/>
    <w:rsid w:val="009C696D"/>
    <w:rsid w:val="009D2B86"/>
    <w:rsid w:val="00A550D6"/>
    <w:rsid w:val="00A8162B"/>
    <w:rsid w:val="00A873F9"/>
    <w:rsid w:val="00B21384"/>
    <w:rsid w:val="00B87865"/>
    <w:rsid w:val="00BA7129"/>
    <w:rsid w:val="00BE2C28"/>
    <w:rsid w:val="00C70656"/>
    <w:rsid w:val="00CB5121"/>
    <w:rsid w:val="00CF1CFD"/>
    <w:rsid w:val="00D77078"/>
    <w:rsid w:val="00D83484"/>
    <w:rsid w:val="00DF3C87"/>
    <w:rsid w:val="00EA165C"/>
    <w:rsid w:val="00EA32AD"/>
    <w:rsid w:val="00EF2D8E"/>
    <w:rsid w:val="00EF6077"/>
    <w:rsid w:val="00F42093"/>
    <w:rsid w:val="00FD1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38FA7-109A-400A-B3E4-D850F48A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30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8</cp:revision>
  <cp:lastPrinted>2014-03-12T06:25:00Z</cp:lastPrinted>
  <dcterms:created xsi:type="dcterms:W3CDTF">2014-03-12T06:01:00Z</dcterms:created>
  <dcterms:modified xsi:type="dcterms:W3CDTF">2014-03-12T09:26:00Z</dcterms:modified>
</cp:coreProperties>
</file>