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B86" w:rsidRPr="00BB403B" w:rsidRDefault="009D2B86" w:rsidP="009D2B86">
      <w:pPr>
        <w:rPr>
          <w:rFonts w:ascii="Arial" w:hAnsi="Arial" w:cs="Arial"/>
        </w:rPr>
      </w:pPr>
      <w:bookmarkStart w:id="0" w:name="_GoBack"/>
      <w:bookmarkEnd w:id="0"/>
    </w:p>
    <w:p w:rsidR="00DF3C87" w:rsidRPr="00BB403B" w:rsidRDefault="00DF3C87" w:rsidP="009D2B86">
      <w:pPr>
        <w:rPr>
          <w:rFonts w:ascii="Arial" w:hAnsi="Arial" w:cs="Arial"/>
        </w:rPr>
      </w:pPr>
    </w:p>
    <w:p w:rsidR="00E427F2" w:rsidRPr="00BB403B" w:rsidRDefault="003C50AC" w:rsidP="00DF5F89">
      <w:pPr>
        <w:rPr>
          <w:rFonts w:ascii="Arial" w:hAnsi="Arial" w:cs="Arial"/>
        </w:rPr>
      </w:pPr>
      <w:r w:rsidRPr="00BB403B">
        <w:rPr>
          <w:rFonts w:ascii="Arial" w:hAnsi="Arial" w:cs="Arial"/>
        </w:rPr>
        <w:t>Sporočilo za javnost</w:t>
      </w:r>
    </w:p>
    <w:p w:rsidR="00796734" w:rsidRPr="006430C7" w:rsidRDefault="00796734" w:rsidP="00796734">
      <w:pPr>
        <w:tabs>
          <w:tab w:val="left" w:pos="1800"/>
        </w:tabs>
        <w:jc w:val="center"/>
        <w:rPr>
          <w:rFonts w:ascii="Arial" w:hAnsi="Arial" w:cs="Arial"/>
          <w:b/>
        </w:rPr>
      </w:pPr>
      <w:r w:rsidRPr="006430C7">
        <w:rPr>
          <w:rFonts w:ascii="Arial" w:hAnsi="Arial" w:cs="Arial"/>
          <w:b/>
        </w:rPr>
        <w:t xml:space="preserve">Slavnostna seja mestnega sveta ob prazniku </w:t>
      </w:r>
    </w:p>
    <w:p w:rsidR="00796734" w:rsidRPr="00796734" w:rsidRDefault="00796734" w:rsidP="00796734">
      <w:pPr>
        <w:tabs>
          <w:tab w:val="left" w:pos="1800"/>
        </w:tabs>
        <w:jc w:val="center"/>
        <w:rPr>
          <w:rFonts w:ascii="Arial" w:hAnsi="Arial" w:cs="Arial"/>
          <w:b/>
        </w:rPr>
      </w:pPr>
      <w:r w:rsidRPr="006430C7">
        <w:rPr>
          <w:rFonts w:ascii="Arial" w:hAnsi="Arial" w:cs="Arial"/>
          <w:b/>
        </w:rPr>
        <w:t>Mestne občine Murska Sobota</w:t>
      </w:r>
    </w:p>
    <w:p w:rsidR="00796734" w:rsidRDefault="00796734" w:rsidP="00796734">
      <w:pPr>
        <w:jc w:val="both"/>
        <w:rPr>
          <w:rFonts w:ascii="Arial" w:hAnsi="Arial" w:cs="Arial"/>
        </w:rPr>
      </w:pPr>
    </w:p>
    <w:p w:rsidR="00796734" w:rsidRPr="00537A82" w:rsidRDefault="00D72316" w:rsidP="00796734">
      <w:pPr>
        <w:jc w:val="both"/>
        <w:rPr>
          <w:rFonts w:ascii="Arial" w:hAnsi="Arial" w:cs="Arial"/>
        </w:rPr>
      </w:pPr>
      <w:r w:rsidRPr="00D72316">
        <w:rPr>
          <w:rFonts w:ascii="Arial" w:hAnsi="Arial" w:cs="Arial"/>
          <w:b/>
        </w:rPr>
        <w:t>Murska Sobota, 12. julij 2013</w:t>
      </w:r>
      <w:r>
        <w:rPr>
          <w:rFonts w:ascii="Arial" w:hAnsi="Arial" w:cs="Arial"/>
        </w:rPr>
        <w:t xml:space="preserve"> - </w:t>
      </w:r>
      <w:r w:rsidR="00796734" w:rsidRPr="00537A82">
        <w:rPr>
          <w:rFonts w:ascii="Arial" w:hAnsi="Arial" w:cs="Arial"/>
        </w:rPr>
        <w:t>Mestna občina Murska Sobota praznuje 16. julija svoj občinski praznik. Ob t</w:t>
      </w:r>
      <w:r w:rsidR="00796734">
        <w:rPr>
          <w:rFonts w:ascii="Arial" w:hAnsi="Arial" w:cs="Arial"/>
        </w:rPr>
        <w:t>ej priložnosti bo v torek, 16. julija 2013</w:t>
      </w:r>
      <w:r w:rsidR="00581F35">
        <w:rPr>
          <w:rFonts w:ascii="Arial" w:hAnsi="Arial" w:cs="Arial"/>
        </w:rPr>
        <w:t>,</w:t>
      </w:r>
      <w:r w:rsidR="00796734" w:rsidRPr="00537A82">
        <w:rPr>
          <w:rFonts w:ascii="Arial" w:hAnsi="Arial" w:cs="Arial"/>
        </w:rPr>
        <w:t xml:space="preserve"> ob 11. </w:t>
      </w:r>
      <w:r w:rsidR="00581F35">
        <w:rPr>
          <w:rFonts w:ascii="Arial" w:hAnsi="Arial" w:cs="Arial"/>
        </w:rPr>
        <w:t>u</w:t>
      </w:r>
      <w:r w:rsidR="00796734" w:rsidRPr="00537A82">
        <w:rPr>
          <w:rFonts w:ascii="Arial" w:hAnsi="Arial" w:cs="Arial"/>
        </w:rPr>
        <w:t>ri</w:t>
      </w:r>
      <w:r w:rsidR="00581F35">
        <w:rPr>
          <w:rFonts w:ascii="Arial" w:hAnsi="Arial" w:cs="Arial"/>
        </w:rPr>
        <w:t>,</w:t>
      </w:r>
      <w:r w:rsidR="00796734" w:rsidRPr="00537A82">
        <w:rPr>
          <w:rFonts w:ascii="Arial" w:hAnsi="Arial" w:cs="Arial"/>
        </w:rPr>
        <w:t xml:space="preserve"> v grajski dvorani </w:t>
      </w:r>
      <w:r w:rsidR="00796734">
        <w:rPr>
          <w:rFonts w:ascii="Arial" w:hAnsi="Arial" w:cs="Arial"/>
        </w:rPr>
        <w:t xml:space="preserve">potekala </w:t>
      </w:r>
      <w:r w:rsidR="00796734" w:rsidRPr="00537A82">
        <w:rPr>
          <w:rFonts w:ascii="Arial" w:hAnsi="Arial" w:cs="Arial"/>
        </w:rPr>
        <w:t xml:space="preserve">slavnostna seja mestnega sveta. Ob prazniku bo zbrane goste nagovoril </w:t>
      </w:r>
      <w:r w:rsidR="00796734">
        <w:rPr>
          <w:rFonts w:ascii="Arial" w:hAnsi="Arial" w:cs="Arial"/>
        </w:rPr>
        <w:t>župan Mestne občine Murska Sobota Anton Štihec.</w:t>
      </w:r>
    </w:p>
    <w:p w:rsidR="00796734" w:rsidRPr="00537A82" w:rsidRDefault="00796734" w:rsidP="00796734">
      <w:pPr>
        <w:jc w:val="both"/>
        <w:rPr>
          <w:rFonts w:ascii="Arial" w:hAnsi="Arial" w:cs="Arial"/>
        </w:rPr>
      </w:pPr>
      <w:r w:rsidRPr="00537A82">
        <w:rPr>
          <w:rFonts w:ascii="Arial" w:hAnsi="Arial" w:cs="Arial"/>
        </w:rPr>
        <w:t xml:space="preserve">Na slavnostni seji bodo podeljena priznanja Mestne občine Murska Sobota, o katerih je mestni svet odločil na </w:t>
      </w:r>
      <w:r>
        <w:rPr>
          <w:rFonts w:ascii="Arial" w:hAnsi="Arial" w:cs="Arial"/>
        </w:rPr>
        <w:t>drugem zasedanju 19. redne seje, 27. junija 2013</w:t>
      </w:r>
      <w:r w:rsidRPr="00537A82">
        <w:rPr>
          <w:rFonts w:ascii="Arial" w:hAnsi="Arial" w:cs="Arial"/>
        </w:rPr>
        <w:t>.</w:t>
      </w:r>
    </w:p>
    <w:p w:rsidR="00796734" w:rsidRPr="00537A82" w:rsidRDefault="00796734" w:rsidP="00796734">
      <w:pPr>
        <w:jc w:val="both"/>
        <w:rPr>
          <w:rFonts w:ascii="Arial" w:hAnsi="Arial" w:cs="Arial"/>
        </w:rPr>
      </w:pPr>
      <w:r w:rsidRPr="00537A82">
        <w:rPr>
          <w:rFonts w:ascii="Arial" w:hAnsi="Arial" w:cs="Arial"/>
        </w:rPr>
        <w:t xml:space="preserve">Naziv častni občan Mestne občine Murska Sobota bo prejel </w:t>
      </w:r>
      <w:r>
        <w:rPr>
          <w:rFonts w:ascii="Arial" w:hAnsi="Arial" w:cs="Arial"/>
        </w:rPr>
        <w:t>Ivan Obal</w:t>
      </w:r>
      <w:r w:rsidRPr="00537A82">
        <w:rPr>
          <w:rFonts w:ascii="Arial" w:hAnsi="Arial" w:cs="Arial"/>
        </w:rPr>
        <w:t xml:space="preserve">. Zahvalne listine Mestne občine Murska Sobota bodo prejeli </w:t>
      </w:r>
      <w:r>
        <w:rPr>
          <w:rFonts w:ascii="Arial" w:hAnsi="Arial" w:cs="Arial"/>
        </w:rPr>
        <w:t xml:space="preserve">Območna obrtno-podjetniška zbornica za humanitarno dejavnost njenih članov, Ernest </w:t>
      </w:r>
      <w:proofErr w:type="spellStart"/>
      <w:r>
        <w:rPr>
          <w:rFonts w:ascii="Arial" w:hAnsi="Arial" w:cs="Arial"/>
        </w:rPr>
        <w:t>Eöry</w:t>
      </w:r>
      <w:proofErr w:type="spellEnd"/>
      <w:r>
        <w:rPr>
          <w:rFonts w:ascii="Arial" w:hAnsi="Arial" w:cs="Arial"/>
        </w:rPr>
        <w:t xml:space="preserve"> za požrtvovalno in prizadevno delo na področju gasilske dejavnosti  ter Zdravstveni dom Murska Sobota, ob 80-letnici delovanja.</w:t>
      </w:r>
    </w:p>
    <w:p w:rsidR="00796734" w:rsidRPr="00537A82" w:rsidRDefault="00796734" w:rsidP="00796734">
      <w:pPr>
        <w:jc w:val="both"/>
        <w:rPr>
          <w:rFonts w:ascii="Arial" w:hAnsi="Arial" w:cs="Arial"/>
        </w:rPr>
      </w:pPr>
      <w:r w:rsidRPr="00537A82">
        <w:rPr>
          <w:rFonts w:ascii="Arial" w:hAnsi="Arial" w:cs="Arial"/>
        </w:rPr>
        <w:t>V glasbenem programu bo</w:t>
      </w:r>
      <w:r>
        <w:rPr>
          <w:rFonts w:ascii="Arial" w:hAnsi="Arial" w:cs="Arial"/>
        </w:rPr>
        <w:t>sta</w:t>
      </w:r>
      <w:r w:rsidRPr="00537A82">
        <w:rPr>
          <w:rFonts w:ascii="Arial" w:hAnsi="Arial" w:cs="Arial"/>
        </w:rPr>
        <w:t xml:space="preserve"> nastopila </w:t>
      </w:r>
      <w:r>
        <w:rPr>
          <w:rFonts w:ascii="Arial" w:hAnsi="Arial" w:cs="Arial"/>
        </w:rPr>
        <w:t>Leon Firšt na kitari in Andraž Frece, ki bo zaigral na harmoniko, oba  udeleženca 20. Poletnega glasbenega tabora Glasbene mladine Slo</w:t>
      </w:r>
      <w:r w:rsidR="0086374E">
        <w:rPr>
          <w:rFonts w:ascii="Arial" w:hAnsi="Arial" w:cs="Arial"/>
        </w:rPr>
        <w:t xml:space="preserve">venije, ki </w:t>
      </w:r>
      <w:r w:rsidR="00581F35">
        <w:rPr>
          <w:rFonts w:ascii="Arial" w:hAnsi="Arial" w:cs="Arial"/>
        </w:rPr>
        <w:t>poteka</w:t>
      </w:r>
      <w:r w:rsidR="0086374E">
        <w:rPr>
          <w:rFonts w:ascii="Arial" w:hAnsi="Arial" w:cs="Arial"/>
        </w:rPr>
        <w:t xml:space="preserve"> med  12.</w:t>
      </w:r>
      <w:r>
        <w:rPr>
          <w:rFonts w:ascii="Arial" w:hAnsi="Arial" w:cs="Arial"/>
        </w:rPr>
        <w:t xml:space="preserve"> in </w:t>
      </w:r>
      <w:r w:rsidR="0086374E">
        <w:rPr>
          <w:rFonts w:ascii="Arial" w:hAnsi="Arial" w:cs="Arial"/>
        </w:rPr>
        <w:t>20. julijem</w:t>
      </w:r>
      <w:r>
        <w:rPr>
          <w:rFonts w:ascii="Arial" w:hAnsi="Arial" w:cs="Arial"/>
        </w:rPr>
        <w:t xml:space="preserve"> v Murski Soboti.</w:t>
      </w:r>
    </w:p>
    <w:p w:rsidR="00E427F2" w:rsidRPr="002B3225" w:rsidRDefault="00E427F2" w:rsidP="00E427F2">
      <w:pPr>
        <w:rPr>
          <w:rFonts w:ascii="Arial" w:hAnsi="Arial" w:cs="Arial"/>
        </w:rPr>
      </w:pPr>
    </w:p>
    <w:p w:rsidR="0053372A" w:rsidRPr="00BB403B" w:rsidRDefault="0053372A" w:rsidP="0053372A">
      <w:pPr>
        <w:rPr>
          <w:rFonts w:ascii="Arial" w:hAnsi="Arial" w:cs="Arial"/>
          <w:i/>
        </w:rPr>
      </w:pPr>
    </w:p>
    <w:p w:rsidR="0053372A" w:rsidRPr="00BB403B" w:rsidRDefault="0053372A" w:rsidP="00E427F2">
      <w:pPr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 xml:space="preserve">Dodatne informacije: </w:t>
      </w:r>
    </w:p>
    <w:p w:rsidR="00DF5F89" w:rsidRPr="00BB403B" w:rsidRDefault="00DF5F89" w:rsidP="00B87865">
      <w:pPr>
        <w:spacing w:after="0"/>
        <w:rPr>
          <w:rFonts w:ascii="Arial" w:hAnsi="Arial" w:cs="Arial"/>
          <w:i/>
        </w:rPr>
      </w:pP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>Vida Lukač</w:t>
      </w: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 xml:space="preserve">Urad župana </w:t>
      </w: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 xml:space="preserve">Mestna občina Murska Sobota </w:t>
      </w: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>T: 02 525 16 19, 031 323 555</w:t>
      </w: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 xml:space="preserve">E: </w:t>
      </w:r>
      <w:hyperlink r:id="rId8" w:history="1">
        <w:r w:rsidRPr="00BB403B">
          <w:rPr>
            <w:rStyle w:val="Hiperpovezava"/>
            <w:rFonts w:ascii="Arial" w:hAnsi="Arial" w:cs="Arial"/>
            <w:i/>
          </w:rPr>
          <w:t>vida.lukac@murska-sobota.si</w:t>
        </w:r>
      </w:hyperlink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>www.murska-sobota.si/ medijsko-sredisce</w:t>
      </w:r>
    </w:p>
    <w:p w:rsidR="00DF5F89" w:rsidRPr="00BB403B" w:rsidRDefault="00DF5F89" w:rsidP="00B87865">
      <w:pPr>
        <w:spacing w:after="0"/>
        <w:rPr>
          <w:rFonts w:ascii="Arial" w:hAnsi="Arial" w:cs="Arial"/>
          <w:i/>
        </w:rPr>
      </w:pPr>
    </w:p>
    <w:sectPr w:rsidR="00DF5F89" w:rsidRPr="00BB403B" w:rsidSect="003575EB">
      <w:head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283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181" w:rsidRDefault="001E4181" w:rsidP="00EA32AD">
      <w:pPr>
        <w:spacing w:after="0" w:line="240" w:lineRule="auto"/>
      </w:pPr>
      <w:r>
        <w:separator/>
      </w:r>
    </w:p>
  </w:endnote>
  <w:endnote w:type="continuationSeparator" w:id="0">
    <w:p w:rsidR="001E4181" w:rsidRDefault="001E4181" w:rsidP="00EA3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Kardoševa ulica 2 · 9000 Murska Sobota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tel.: (02) 525 16 11 · faks: (02) 525 16 15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mestna.obcina@murska-sobota.si</w:t>
    </w:r>
  </w:p>
  <w:p w:rsidR="009D2B86" w:rsidRPr="009D2B86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www.murska-sobota.si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181" w:rsidRDefault="001E4181" w:rsidP="00EA32AD">
      <w:pPr>
        <w:spacing w:after="0" w:line="240" w:lineRule="auto"/>
      </w:pPr>
      <w:r>
        <w:separator/>
      </w:r>
    </w:p>
  </w:footnote>
  <w:footnote w:type="continuationSeparator" w:id="0">
    <w:p w:rsidR="001E4181" w:rsidRDefault="001E4181" w:rsidP="00EA3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2AD" w:rsidRPr="00EA32AD" w:rsidRDefault="00EA32AD" w:rsidP="00EA32AD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Glava"/>
      <w:jc w:val="center"/>
    </w:pPr>
  </w:p>
  <w:p w:rsidR="009D2B86" w:rsidRDefault="009D2B86" w:rsidP="009D2B8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10000" cy="1282500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00" cy="128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75EB" w:rsidRDefault="003575EB" w:rsidP="009D2B86">
    <w:pPr>
      <w:pStyle w:val="Glav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D5785"/>
    <w:multiLevelType w:val="hybridMultilevel"/>
    <w:tmpl w:val="59CC57CA"/>
    <w:lvl w:ilvl="0" w:tplc="8B2A442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6F7880"/>
    <w:multiLevelType w:val="hybridMultilevel"/>
    <w:tmpl w:val="1BF273A0"/>
    <w:lvl w:ilvl="0" w:tplc="E8D02336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AF677D"/>
    <w:multiLevelType w:val="hybridMultilevel"/>
    <w:tmpl w:val="4F6C41CE"/>
    <w:lvl w:ilvl="0" w:tplc="6C80DC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9464F3"/>
    <w:multiLevelType w:val="hybridMultilevel"/>
    <w:tmpl w:val="1916CB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3270F4"/>
    <w:multiLevelType w:val="hybridMultilevel"/>
    <w:tmpl w:val="3156F84E"/>
    <w:lvl w:ilvl="0" w:tplc="2B62CD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3C50AC"/>
    <w:rsid w:val="00017FD5"/>
    <w:rsid w:val="0005111C"/>
    <w:rsid w:val="000518A7"/>
    <w:rsid w:val="00055C99"/>
    <w:rsid w:val="000706F7"/>
    <w:rsid w:val="0009663F"/>
    <w:rsid w:val="000D1107"/>
    <w:rsid w:val="000F3123"/>
    <w:rsid w:val="00112DA8"/>
    <w:rsid w:val="00132CD0"/>
    <w:rsid w:val="001609F6"/>
    <w:rsid w:val="001828E7"/>
    <w:rsid w:val="001C1073"/>
    <w:rsid w:val="001E4181"/>
    <w:rsid w:val="00201C3E"/>
    <w:rsid w:val="0022783B"/>
    <w:rsid w:val="002728A0"/>
    <w:rsid w:val="00283ECB"/>
    <w:rsid w:val="002B3225"/>
    <w:rsid w:val="002D019F"/>
    <w:rsid w:val="003570A3"/>
    <w:rsid w:val="003575EB"/>
    <w:rsid w:val="003B174F"/>
    <w:rsid w:val="003C50AC"/>
    <w:rsid w:val="003F1928"/>
    <w:rsid w:val="00412413"/>
    <w:rsid w:val="0042764C"/>
    <w:rsid w:val="004E1588"/>
    <w:rsid w:val="004E50A9"/>
    <w:rsid w:val="0050766C"/>
    <w:rsid w:val="0053372A"/>
    <w:rsid w:val="005657B5"/>
    <w:rsid w:val="0056672D"/>
    <w:rsid w:val="00581F35"/>
    <w:rsid w:val="005C3C40"/>
    <w:rsid w:val="006C3151"/>
    <w:rsid w:val="006E0995"/>
    <w:rsid w:val="00722E17"/>
    <w:rsid w:val="00796734"/>
    <w:rsid w:val="007F083A"/>
    <w:rsid w:val="008142EC"/>
    <w:rsid w:val="008353B4"/>
    <w:rsid w:val="0086374E"/>
    <w:rsid w:val="008A23CE"/>
    <w:rsid w:val="008B1468"/>
    <w:rsid w:val="00901B5D"/>
    <w:rsid w:val="00907B3E"/>
    <w:rsid w:val="00917535"/>
    <w:rsid w:val="00983469"/>
    <w:rsid w:val="009D2B86"/>
    <w:rsid w:val="009E14C3"/>
    <w:rsid w:val="00A202A3"/>
    <w:rsid w:val="00A27FF2"/>
    <w:rsid w:val="00A62DDC"/>
    <w:rsid w:val="00A8162B"/>
    <w:rsid w:val="00AE7AA3"/>
    <w:rsid w:val="00B21384"/>
    <w:rsid w:val="00B2508D"/>
    <w:rsid w:val="00B304C0"/>
    <w:rsid w:val="00B577CE"/>
    <w:rsid w:val="00B87865"/>
    <w:rsid w:val="00B96F5D"/>
    <w:rsid w:val="00BA675E"/>
    <w:rsid w:val="00BB403B"/>
    <w:rsid w:val="00BF2AD3"/>
    <w:rsid w:val="00C7031D"/>
    <w:rsid w:val="00CB5121"/>
    <w:rsid w:val="00CC2D96"/>
    <w:rsid w:val="00CF1CFD"/>
    <w:rsid w:val="00D02C64"/>
    <w:rsid w:val="00D369A9"/>
    <w:rsid w:val="00D41106"/>
    <w:rsid w:val="00D54BEB"/>
    <w:rsid w:val="00D722C9"/>
    <w:rsid w:val="00D72316"/>
    <w:rsid w:val="00D77078"/>
    <w:rsid w:val="00DF3C87"/>
    <w:rsid w:val="00DF5F89"/>
    <w:rsid w:val="00E427F2"/>
    <w:rsid w:val="00E93A39"/>
    <w:rsid w:val="00EA1B6B"/>
    <w:rsid w:val="00EA32AD"/>
    <w:rsid w:val="00EF6077"/>
    <w:rsid w:val="00F42093"/>
    <w:rsid w:val="00F428A6"/>
    <w:rsid w:val="00F77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B512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A32AD"/>
  </w:style>
  <w:style w:type="paragraph" w:styleId="Noga">
    <w:name w:val="footer"/>
    <w:basedOn w:val="Navaden"/>
    <w:link w:val="Nog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A32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32AD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A32AD"/>
    <w:rPr>
      <w:color w:val="0000FF" w:themeColor="hyperlink"/>
      <w:u w:val="single"/>
    </w:rPr>
  </w:style>
  <w:style w:type="paragraph" w:customStyle="1" w:styleId="ZADEVA">
    <w:name w:val="ZADEVA"/>
    <w:basedOn w:val="Navaden"/>
    <w:qFormat/>
    <w:rsid w:val="003C50AC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paragraph" w:styleId="Odstavekseznama">
    <w:name w:val="List Paragraph"/>
    <w:basedOn w:val="Navaden"/>
    <w:uiPriority w:val="34"/>
    <w:qFormat/>
    <w:rsid w:val="005C3C40"/>
    <w:pPr>
      <w:ind w:left="720"/>
      <w:contextualSpacing/>
    </w:pPr>
  </w:style>
  <w:style w:type="paragraph" w:styleId="Brezrazmikov">
    <w:name w:val="No Spacing"/>
    <w:uiPriority w:val="1"/>
    <w:qFormat/>
    <w:rsid w:val="00BF2AD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styleId="Krepko">
    <w:name w:val="Strong"/>
    <w:basedOn w:val="Privzetapisavaodstavka"/>
    <w:uiPriority w:val="99"/>
    <w:qFormat/>
    <w:rsid w:val="001C10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a.lukac@murska-sobot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da.lukac\AppData\Local\Microsoft\Windows\Temporary%20Internet%20Files\Content.Outlook\NVNRU593\MO%20Murska%20Sobota%20DOP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5FFB0A-0544-4BF4-B0B9-08F0E9E41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 Murska Sobota DOPIS</Template>
  <TotalTime>3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vida.lukac</dc:creator>
  <cp:lastModifiedBy>vida.lukac</cp:lastModifiedBy>
  <cp:revision>5</cp:revision>
  <cp:lastPrinted>2013-07-11T10:25:00Z</cp:lastPrinted>
  <dcterms:created xsi:type="dcterms:W3CDTF">2013-07-11T10:27:00Z</dcterms:created>
  <dcterms:modified xsi:type="dcterms:W3CDTF">2013-07-12T10:05:00Z</dcterms:modified>
</cp:coreProperties>
</file>