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B86" w:rsidRPr="003C50AC" w:rsidRDefault="009D2B86" w:rsidP="009D2B86">
      <w:pPr>
        <w:rPr>
          <w:rFonts w:ascii="Arial" w:hAnsi="Arial" w:cs="Arial"/>
        </w:rPr>
      </w:pPr>
      <w:bookmarkStart w:id="0" w:name="_GoBack"/>
      <w:bookmarkEnd w:id="0"/>
    </w:p>
    <w:p w:rsidR="00DF3C87" w:rsidRPr="003C50AC" w:rsidRDefault="00DF3C87" w:rsidP="009D2B86">
      <w:pPr>
        <w:rPr>
          <w:rFonts w:ascii="Arial" w:hAnsi="Arial" w:cs="Arial"/>
        </w:rPr>
      </w:pPr>
    </w:p>
    <w:p w:rsidR="00DF3C87" w:rsidRDefault="003C50AC" w:rsidP="009D2B86">
      <w:pPr>
        <w:rPr>
          <w:rFonts w:ascii="Arial" w:hAnsi="Arial" w:cs="Arial"/>
        </w:rPr>
      </w:pPr>
      <w:r w:rsidRPr="003C50AC">
        <w:rPr>
          <w:rFonts w:ascii="Arial" w:hAnsi="Arial" w:cs="Arial"/>
        </w:rPr>
        <w:t>Sporočilo za javnost</w:t>
      </w:r>
    </w:p>
    <w:p w:rsidR="00FD1E09" w:rsidRPr="003C50AC" w:rsidRDefault="00FD1E09" w:rsidP="009D2B86">
      <w:pPr>
        <w:rPr>
          <w:rFonts w:ascii="Arial" w:hAnsi="Arial" w:cs="Arial"/>
        </w:rPr>
      </w:pPr>
    </w:p>
    <w:p w:rsidR="002D6BB2" w:rsidRDefault="00EF2D8E" w:rsidP="00B87865">
      <w:pPr>
        <w:pStyle w:val="ZADEVA"/>
        <w:spacing w:line="360" w:lineRule="auto"/>
        <w:ind w:left="0" w:firstLine="0"/>
        <w:jc w:val="center"/>
        <w:rPr>
          <w:rFonts w:cs="Arial"/>
          <w:noProof/>
          <w:sz w:val="26"/>
          <w:szCs w:val="26"/>
          <w:lang w:val="sl-SI" w:eastAsia="sl-SI"/>
        </w:rPr>
      </w:pPr>
      <w:r>
        <w:rPr>
          <w:rFonts w:cs="Arial"/>
          <w:noProof/>
          <w:sz w:val="26"/>
          <w:szCs w:val="26"/>
          <w:lang w:val="sl-SI" w:eastAsia="sl-SI"/>
        </w:rPr>
        <w:t xml:space="preserve">Podpis pogodbe </w:t>
      </w:r>
      <w:r w:rsidR="005C3C40">
        <w:rPr>
          <w:rFonts w:cs="Arial"/>
          <w:noProof/>
          <w:sz w:val="26"/>
          <w:szCs w:val="26"/>
          <w:lang w:val="sl-SI" w:eastAsia="sl-SI"/>
        </w:rPr>
        <w:t xml:space="preserve"> </w:t>
      </w:r>
      <w:r w:rsidR="002D6BB2">
        <w:rPr>
          <w:rFonts w:cs="Arial"/>
          <w:noProof/>
          <w:sz w:val="26"/>
          <w:szCs w:val="26"/>
          <w:lang w:val="sl-SI" w:eastAsia="sl-SI"/>
        </w:rPr>
        <w:t xml:space="preserve">za ustanovitev </w:t>
      </w:r>
    </w:p>
    <w:p w:rsidR="003C50AC" w:rsidRPr="00B87865" w:rsidRDefault="002D6BB2" w:rsidP="00B87865">
      <w:pPr>
        <w:pStyle w:val="ZADEVA"/>
        <w:spacing w:line="360" w:lineRule="auto"/>
        <w:ind w:left="0" w:firstLine="0"/>
        <w:jc w:val="center"/>
        <w:rPr>
          <w:rFonts w:cs="Arial"/>
          <w:noProof/>
          <w:sz w:val="26"/>
          <w:szCs w:val="26"/>
          <w:lang w:val="sl-SI" w:eastAsia="sl-SI"/>
        </w:rPr>
      </w:pPr>
      <w:r>
        <w:rPr>
          <w:rFonts w:cs="Arial"/>
          <w:noProof/>
          <w:sz w:val="26"/>
          <w:szCs w:val="26"/>
          <w:lang w:val="sl-SI" w:eastAsia="sl-SI"/>
        </w:rPr>
        <w:t xml:space="preserve">skupnega javnega podjetja Vodovod sistema B </w:t>
      </w:r>
    </w:p>
    <w:p w:rsidR="002D6BB2" w:rsidRDefault="002D6BB2" w:rsidP="002D6BB2">
      <w:pPr>
        <w:jc w:val="both"/>
        <w:rPr>
          <w:rFonts w:ascii="Arial" w:eastAsia="Calibri" w:hAnsi="Arial" w:cs="Arial"/>
          <w:b/>
        </w:rPr>
      </w:pPr>
    </w:p>
    <w:p w:rsidR="002D6BB2" w:rsidRDefault="003C50AC" w:rsidP="002D6BB2">
      <w:pPr>
        <w:jc w:val="both"/>
      </w:pPr>
      <w:r>
        <w:rPr>
          <w:rFonts w:ascii="Arial" w:eastAsia="Calibri" w:hAnsi="Arial" w:cs="Arial"/>
          <w:b/>
        </w:rPr>
        <w:t>Murska Sobota,</w:t>
      </w:r>
      <w:r w:rsidR="00983469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 </w:t>
      </w:r>
      <w:r w:rsidR="00EF2D8E">
        <w:rPr>
          <w:rFonts w:ascii="Arial" w:eastAsia="Calibri" w:hAnsi="Arial" w:cs="Arial"/>
          <w:b/>
        </w:rPr>
        <w:t>21</w:t>
      </w:r>
      <w:r w:rsidR="0023019E">
        <w:rPr>
          <w:rFonts w:ascii="Arial" w:eastAsia="Calibri" w:hAnsi="Arial" w:cs="Arial"/>
          <w:b/>
        </w:rPr>
        <w:t>. februar</w:t>
      </w:r>
      <w:r w:rsidR="000F728C">
        <w:rPr>
          <w:rFonts w:ascii="Arial" w:eastAsia="Calibri" w:hAnsi="Arial" w:cs="Arial"/>
          <w:b/>
        </w:rPr>
        <w:t xml:space="preserve"> 2014</w:t>
      </w:r>
      <w:r>
        <w:rPr>
          <w:rFonts w:ascii="Arial" w:eastAsia="Calibri" w:hAnsi="Arial" w:cs="Arial"/>
          <w:b/>
        </w:rPr>
        <w:t xml:space="preserve"> </w:t>
      </w:r>
      <w:r w:rsidR="005C3C40">
        <w:rPr>
          <w:rFonts w:ascii="Arial" w:eastAsia="Calibri" w:hAnsi="Arial" w:cs="Arial"/>
          <w:b/>
        </w:rPr>
        <w:t xml:space="preserve">– </w:t>
      </w:r>
      <w:r w:rsidR="002D6BB2" w:rsidRPr="002D6BB2">
        <w:rPr>
          <w:rFonts w:ascii="Arial" w:hAnsi="Arial" w:cs="Arial"/>
        </w:rPr>
        <w:t xml:space="preserve">Danes je v Murski Soboti </w:t>
      </w:r>
      <w:r w:rsidR="002D6BB2">
        <w:rPr>
          <w:rFonts w:ascii="Arial" w:hAnsi="Arial" w:cs="Arial"/>
        </w:rPr>
        <w:t>dvanajst</w:t>
      </w:r>
      <w:r w:rsidR="002D6BB2" w:rsidRPr="002D6BB2">
        <w:rPr>
          <w:rFonts w:ascii="Arial" w:hAnsi="Arial" w:cs="Arial"/>
        </w:rPr>
        <w:t xml:space="preserve"> prekmurskih županov občin</w:t>
      </w:r>
      <w:r w:rsidR="003D6699">
        <w:rPr>
          <w:rFonts w:ascii="Arial" w:hAnsi="Arial" w:cs="Arial"/>
        </w:rPr>
        <w:t xml:space="preserve">: </w:t>
      </w:r>
      <w:r w:rsidR="002D6BB2" w:rsidRPr="002D6BB2">
        <w:rPr>
          <w:rFonts w:ascii="Arial" w:hAnsi="Arial" w:cs="Arial"/>
        </w:rPr>
        <w:t xml:space="preserve"> Beltinci, Cankova, Gornji Petrovci, Grad, Hodoš, Kuzma, Moravske Toplice, Murska Sobota, Puconci, Rogašovci, Šalovci in Tišina sklenilo družbeno pogodbo za ustanovitev skupnega javnega podjetja Vodovod sistema B d.o.o.  Hkrati so župani na sestanku za prvega direktorja javnega podjetja Vodovod  sistema B  imenovali Boštjana Zvera.  Prvi direktor opravlja svojo funkcijo do imenovanja direktorja javnega podjetja na podlagi javnega razpisa, najdlje za obdobje enega leta. V tem času bo izveden javni razpis.   Prvi predsednik sveta ustanoviteljic, katerega člani so župani vseh </w:t>
      </w:r>
      <w:r w:rsidR="002D6BB2">
        <w:rPr>
          <w:rFonts w:ascii="Arial" w:hAnsi="Arial" w:cs="Arial"/>
        </w:rPr>
        <w:t>dvanajstih</w:t>
      </w:r>
      <w:r w:rsidR="002D6BB2" w:rsidRPr="002D6BB2">
        <w:rPr>
          <w:rFonts w:ascii="Arial" w:hAnsi="Arial" w:cs="Arial"/>
        </w:rPr>
        <w:t xml:space="preserve"> občin,  pa je za obdobje enega leta Anton Štihec</w:t>
      </w:r>
      <w:r w:rsidR="002D6BB2">
        <w:rPr>
          <w:rFonts w:ascii="Arial" w:hAnsi="Arial" w:cs="Arial"/>
        </w:rPr>
        <w:t>,</w:t>
      </w:r>
      <w:r w:rsidR="002D6BB2" w:rsidRPr="002D6BB2">
        <w:rPr>
          <w:rFonts w:ascii="Arial" w:hAnsi="Arial" w:cs="Arial"/>
        </w:rPr>
        <w:t xml:space="preserve"> župan Mestne občine Murska Sobota. </w:t>
      </w:r>
    </w:p>
    <w:p w:rsidR="00983469" w:rsidRDefault="00983469" w:rsidP="009D2B86">
      <w:pPr>
        <w:rPr>
          <w:rFonts w:ascii="Arial" w:hAnsi="Arial" w:cs="Arial"/>
          <w:i/>
        </w:rPr>
      </w:pPr>
    </w:p>
    <w:p w:rsidR="003C50AC" w:rsidRPr="003C50AC" w:rsidRDefault="004E50A9" w:rsidP="009D2B86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Dodatne informacije</w:t>
      </w:r>
      <w:r w:rsidR="003C50AC" w:rsidRPr="003C50AC">
        <w:rPr>
          <w:rFonts w:ascii="Arial" w:hAnsi="Arial" w:cs="Arial"/>
          <w:i/>
        </w:rPr>
        <w:t>:</w:t>
      </w:r>
      <w:r>
        <w:rPr>
          <w:rFonts w:ascii="Arial" w:hAnsi="Arial" w:cs="Arial"/>
          <w:i/>
        </w:rPr>
        <w:t xml:space="preserve"> </w:t>
      </w:r>
    </w:p>
    <w:p w:rsidR="00B87865" w:rsidRDefault="003C50AC" w:rsidP="00B87865">
      <w:pPr>
        <w:spacing w:after="0"/>
        <w:rPr>
          <w:rFonts w:ascii="Arial" w:hAnsi="Arial" w:cs="Arial"/>
          <w:i/>
        </w:rPr>
      </w:pPr>
      <w:r w:rsidRPr="003C50AC">
        <w:rPr>
          <w:rFonts w:ascii="Arial" w:hAnsi="Arial" w:cs="Arial"/>
          <w:i/>
        </w:rPr>
        <w:t>Vida Lukač</w:t>
      </w:r>
    </w:p>
    <w:p w:rsidR="00B87865" w:rsidRDefault="003C50AC" w:rsidP="00B87865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Urad žup</w:t>
      </w:r>
      <w:r w:rsidR="00B87865">
        <w:rPr>
          <w:rFonts w:ascii="Arial" w:hAnsi="Arial" w:cs="Arial"/>
          <w:i/>
        </w:rPr>
        <w:t xml:space="preserve">ana </w:t>
      </w:r>
    </w:p>
    <w:p w:rsidR="003C50AC" w:rsidRDefault="00B87865" w:rsidP="00B87865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Mestna občina Murska Sobota</w:t>
      </w:r>
      <w:r w:rsidR="003C50AC">
        <w:rPr>
          <w:rFonts w:ascii="Arial" w:hAnsi="Arial" w:cs="Arial"/>
          <w:i/>
        </w:rPr>
        <w:t xml:space="preserve"> </w:t>
      </w:r>
    </w:p>
    <w:p w:rsidR="003C50AC" w:rsidRDefault="003C50AC" w:rsidP="00B87865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T: 02 525 16 19, 031 323 555</w:t>
      </w:r>
    </w:p>
    <w:p w:rsidR="003C50AC" w:rsidRPr="003C50AC" w:rsidRDefault="003C50AC" w:rsidP="00B87865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E: </w:t>
      </w:r>
      <w:hyperlink r:id="rId8" w:history="1">
        <w:r w:rsidRPr="003C50AC">
          <w:rPr>
            <w:rStyle w:val="Hiperpovezava"/>
            <w:rFonts w:ascii="Arial" w:hAnsi="Arial" w:cs="Arial"/>
            <w:i/>
          </w:rPr>
          <w:t>vida.lukac@murska-sobota.si</w:t>
        </w:r>
      </w:hyperlink>
    </w:p>
    <w:p w:rsidR="003C50AC" w:rsidRPr="003C50AC" w:rsidRDefault="003C50AC" w:rsidP="00B87865">
      <w:pPr>
        <w:spacing w:after="0"/>
        <w:rPr>
          <w:rFonts w:ascii="Arial" w:hAnsi="Arial" w:cs="Arial"/>
          <w:i/>
        </w:rPr>
      </w:pPr>
      <w:proofErr w:type="spellStart"/>
      <w:r>
        <w:rPr>
          <w:rFonts w:ascii="Arial" w:hAnsi="Arial" w:cs="Arial"/>
          <w:i/>
        </w:rPr>
        <w:t>www.murska</w:t>
      </w:r>
      <w:proofErr w:type="spellEnd"/>
      <w:r>
        <w:rPr>
          <w:rFonts w:ascii="Arial" w:hAnsi="Arial" w:cs="Arial"/>
          <w:i/>
        </w:rPr>
        <w:t>-sobota.si/ medijsko-</w:t>
      </w:r>
      <w:proofErr w:type="spellStart"/>
      <w:r>
        <w:rPr>
          <w:rFonts w:ascii="Arial" w:hAnsi="Arial" w:cs="Arial"/>
          <w:i/>
        </w:rPr>
        <w:t>sredisce</w:t>
      </w:r>
      <w:proofErr w:type="spellEnd"/>
    </w:p>
    <w:sectPr w:rsidR="003C50AC" w:rsidRPr="003C50AC" w:rsidSect="003575EB">
      <w:head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283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B95" w:rsidRDefault="004C6B95" w:rsidP="00EA32AD">
      <w:pPr>
        <w:spacing w:after="0" w:line="240" w:lineRule="auto"/>
      </w:pPr>
      <w:r>
        <w:separator/>
      </w:r>
    </w:p>
  </w:endnote>
  <w:endnote w:type="continuationSeparator" w:id="0">
    <w:p w:rsidR="004C6B95" w:rsidRDefault="004C6B95" w:rsidP="00EA3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6" w:rsidRDefault="009D2B86" w:rsidP="009D2B86">
    <w:pPr>
      <w:pStyle w:val="Noga"/>
      <w:jc w:val="center"/>
      <w:rPr>
        <w:color w:val="008D7F"/>
        <w:sz w:val="18"/>
      </w:rPr>
    </w:pPr>
  </w:p>
  <w:p w:rsidR="009D2B86" w:rsidRDefault="009D2B86" w:rsidP="009D2B86">
    <w:pPr>
      <w:pStyle w:val="Noga"/>
      <w:jc w:val="center"/>
      <w:rPr>
        <w:color w:val="008D7F"/>
        <w:sz w:val="18"/>
      </w:rPr>
    </w:pP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proofErr w:type="spellStart"/>
    <w:r w:rsidRPr="00EA32AD">
      <w:rPr>
        <w:color w:val="008D7F"/>
        <w:sz w:val="18"/>
      </w:rPr>
      <w:t>Kardoševa</w:t>
    </w:r>
    <w:proofErr w:type="spellEnd"/>
    <w:r w:rsidRPr="00EA32AD">
      <w:rPr>
        <w:color w:val="008D7F"/>
        <w:sz w:val="18"/>
      </w:rPr>
      <w:t xml:space="preserve"> ulica 2 · 9000 Murska Sobota</w:t>
    </w: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tel.: (02) 525 16 11 · faks: (02) 525 16 15</w:t>
    </w: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mestna.obcina@murska-sobota.si</w:t>
    </w:r>
  </w:p>
  <w:p w:rsidR="009D2B86" w:rsidRPr="009D2B86" w:rsidRDefault="009D2B86" w:rsidP="009D2B86">
    <w:pPr>
      <w:pStyle w:val="Noga"/>
      <w:jc w:val="center"/>
      <w:rPr>
        <w:color w:val="008D7F"/>
        <w:sz w:val="18"/>
      </w:rPr>
    </w:pPr>
    <w:proofErr w:type="spellStart"/>
    <w:r w:rsidRPr="00EA32AD">
      <w:rPr>
        <w:color w:val="008D7F"/>
        <w:sz w:val="18"/>
      </w:rPr>
      <w:t>www.murska</w:t>
    </w:r>
    <w:proofErr w:type="spellEnd"/>
    <w:r w:rsidRPr="00EA32AD">
      <w:rPr>
        <w:color w:val="008D7F"/>
        <w:sz w:val="18"/>
      </w:rPr>
      <w:t>-</w:t>
    </w:r>
    <w:proofErr w:type="spellStart"/>
    <w:r w:rsidRPr="00EA32AD">
      <w:rPr>
        <w:color w:val="008D7F"/>
        <w:sz w:val="18"/>
      </w:rPr>
      <w:t>sobota.si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B95" w:rsidRDefault="004C6B95" w:rsidP="00EA32AD">
      <w:pPr>
        <w:spacing w:after="0" w:line="240" w:lineRule="auto"/>
      </w:pPr>
      <w:r>
        <w:separator/>
      </w:r>
    </w:p>
  </w:footnote>
  <w:footnote w:type="continuationSeparator" w:id="0">
    <w:p w:rsidR="004C6B95" w:rsidRDefault="004C6B95" w:rsidP="00EA3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2AD" w:rsidRPr="00EA32AD" w:rsidRDefault="00EA32AD" w:rsidP="00EA32AD">
    <w:pPr>
      <w:pStyle w:val="Glava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6" w:rsidRDefault="009D2B86" w:rsidP="009D2B86">
    <w:pPr>
      <w:pStyle w:val="Glava"/>
      <w:jc w:val="center"/>
    </w:pPr>
  </w:p>
  <w:p w:rsidR="009D2B86" w:rsidRDefault="009D2B86" w:rsidP="009D2B86">
    <w:pPr>
      <w:pStyle w:val="Glava"/>
      <w:jc w:val="center"/>
    </w:pPr>
    <w:r>
      <w:rPr>
        <w:noProof/>
        <w:lang w:eastAsia="sl-SI"/>
      </w:rPr>
      <w:drawing>
        <wp:inline distT="0" distB="0" distL="0" distR="0">
          <wp:extent cx="1710000" cy="1282500"/>
          <wp:effectExtent l="0" t="0" r="508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2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0000" cy="128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575EB" w:rsidRDefault="003575EB" w:rsidP="009D2B86">
    <w:pPr>
      <w:pStyle w:val="Glav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D5785"/>
    <w:multiLevelType w:val="hybridMultilevel"/>
    <w:tmpl w:val="59CC57CA"/>
    <w:lvl w:ilvl="0" w:tplc="8B2A442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3687C"/>
    <w:multiLevelType w:val="hybridMultilevel"/>
    <w:tmpl w:val="BEB83D66"/>
    <w:lvl w:ilvl="0" w:tplc="85C2CAF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3C50AC"/>
    <w:rsid w:val="0005111C"/>
    <w:rsid w:val="00055C99"/>
    <w:rsid w:val="0009663F"/>
    <w:rsid w:val="000D0BCA"/>
    <w:rsid w:val="000F728C"/>
    <w:rsid w:val="00132CD0"/>
    <w:rsid w:val="00144D9B"/>
    <w:rsid w:val="0017017C"/>
    <w:rsid w:val="00175A52"/>
    <w:rsid w:val="001B535A"/>
    <w:rsid w:val="0023019E"/>
    <w:rsid w:val="00297E6A"/>
    <w:rsid w:val="002D6BB2"/>
    <w:rsid w:val="003570A3"/>
    <w:rsid w:val="003575EB"/>
    <w:rsid w:val="003C50AC"/>
    <w:rsid w:val="003D6699"/>
    <w:rsid w:val="003F1928"/>
    <w:rsid w:val="004C6B95"/>
    <w:rsid w:val="004E50A9"/>
    <w:rsid w:val="0050766C"/>
    <w:rsid w:val="00553B71"/>
    <w:rsid w:val="00590C5F"/>
    <w:rsid w:val="005C3C40"/>
    <w:rsid w:val="005F61E5"/>
    <w:rsid w:val="00767B7A"/>
    <w:rsid w:val="007D652F"/>
    <w:rsid w:val="007F083A"/>
    <w:rsid w:val="00907B3E"/>
    <w:rsid w:val="00983469"/>
    <w:rsid w:val="00993802"/>
    <w:rsid w:val="009C696D"/>
    <w:rsid w:val="009D2B86"/>
    <w:rsid w:val="00A550D6"/>
    <w:rsid w:val="00A8162B"/>
    <w:rsid w:val="00B21384"/>
    <w:rsid w:val="00B87865"/>
    <w:rsid w:val="00BE2C28"/>
    <w:rsid w:val="00C70656"/>
    <w:rsid w:val="00CB5121"/>
    <w:rsid w:val="00CF1CFD"/>
    <w:rsid w:val="00D77078"/>
    <w:rsid w:val="00DF3C87"/>
    <w:rsid w:val="00EA32AD"/>
    <w:rsid w:val="00EF2D8E"/>
    <w:rsid w:val="00EF6077"/>
    <w:rsid w:val="00F42093"/>
    <w:rsid w:val="00FD1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B512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A3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A32AD"/>
  </w:style>
  <w:style w:type="paragraph" w:styleId="Noga">
    <w:name w:val="footer"/>
    <w:basedOn w:val="Navaden"/>
    <w:link w:val="NogaZnak"/>
    <w:uiPriority w:val="99"/>
    <w:unhideWhenUsed/>
    <w:rsid w:val="00EA3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A32AD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A3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A32AD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A32AD"/>
    <w:rPr>
      <w:color w:val="0000FF" w:themeColor="hyperlink"/>
      <w:u w:val="single"/>
    </w:rPr>
  </w:style>
  <w:style w:type="paragraph" w:customStyle="1" w:styleId="ZADEVA">
    <w:name w:val="ZADEVA"/>
    <w:basedOn w:val="Navaden"/>
    <w:qFormat/>
    <w:rsid w:val="003C50AC"/>
    <w:pPr>
      <w:tabs>
        <w:tab w:val="left" w:pos="1701"/>
      </w:tabs>
      <w:spacing w:after="0" w:line="260" w:lineRule="atLeast"/>
      <w:ind w:left="1701" w:hanging="1701"/>
    </w:pPr>
    <w:rPr>
      <w:rFonts w:ascii="Arial" w:eastAsia="Times New Roman" w:hAnsi="Arial" w:cs="Times New Roman"/>
      <w:b/>
      <w:sz w:val="20"/>
      <w:szCs w:val="24"/>
      <w:lang w:val="it-IT"/>
    </w:rPr>
  </w:style>
  <w:style w:type="paragraph" w:styleId="Odstavekseznama">
    <w:name w:val="List Paragraph"/>
    <w:basedOn w:val="Navaden"/>
    <w:uiPriority w:val="34"/>
    <w:qFormat/>
    <w:rsid w:val="005C3C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da.lukac@murska-sobot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da.lukac\AppData\Local\Microsoft\Windows\Temporary%20Internet%20Files\Content.Outlook\NVNRU593\MO%20Murska%20Sobota%20DOPI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5957C3-A7E1-468A-A887-9CCB3A34A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 Murska Sobota DOPIS</Template>
  <TotalTime>5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vida.lukac</dc:creator>
  <cp:lastModifiedBy>vida.lukac</cp:lastModifiedBy>
  <cp:revision>6</cp:revision>
  <dcterms:created xsi:type="dcterms:W3CDTF">2014-02-21T12:04:00Z</dcterms:created>
  <dcterms:modified xsi:type="dcterms:W3CDTF">2014-02-21T12:09:00Z</dcterms:modified>
</cp:coreProperties>
</file>