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BB403B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BB403B" w:rsidRDefault="00DF3C87" w:rsidP="009D2B86">
      <w:pPr>
        <w:rPr>
          <w:rFonts w:ascii="Arial" w:hAnsi="Arial" w:cs="Arial"/>
        </w:rPr>
      </w:pPr>
    </w:p>
    <w:p w:rsidR="00E427F2" w:rsidRPr="00BB403B" w:rsidRDefault="003C50AC" w:rsidP="00DF5F89">
      <w:pPr>
        <w:rPr>
          <w:rFonts w:ascii="Arial" w:hAnsi="Arial" w:cs="Arial"/>
        </w:rPr>
      </w:pPr>
      <w:r w:rsidRPr="00BB403B">
        <w:rPr>
          <w:rFonts w:ascii="Arial" w:hAnsi="Arial" w:cs="Arial"/>
        </w:rPr>
        <w:t>Sporočilo za javnost</w:t>
      </w:r>
    </w:p>
    <w:p w:rsidR="00B93F1A" w:rsidRDefault="00B93F1A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</w:p>
    <w:p w:rsidR="00796734" w:rsidRPr="00796734" w:rsidRDefault="0091613E" w:rsidP="00796734">
      <w:pPr>
        <w:tabs>
          <w:tab w:val="left" w:pos="18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Mladinska gledališko-plesna predstava Brez meja</w:t>
      </w:r>
    </w:p>
    <w:p w:rsidR="00796734" w:rsidRDefault="00796734" w:rsidP="00796734">
      <w:pPr>
        <w:jc w:val="both"/>
        <w:rPr>
          <w:rFonts w:ascii="Arial" w:hAnsi="Arial" w:cs="Arial"/>
        </w:rPr>
      </w:pPr>
    </w:p>
    <w:p w:rsidR="0091613E" w:rsidRPr="00B93F1A" w:rsidRDefault="0091613E" w:rsidP="0091613E">
      <w:pPr>
        <w:pStyle w:val="Navadensplet"/>
        <w:shd w:val="clear" w:color="auto" w:fill="FFFFFF"/>
        <w:spacing w:before="0"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hAnsi="Arial" w:cs="Arial"/>
          <w:b/>
        </w:rPr>
        <w:t>Murska Sobota, 17</w:t>
      </w:r>
      <w:r w:rsidR="00D72316" w:rsidRPr="00D72316">
        <w:rPr>
          <w:rFonts w:ascii="Arial" w:hAnsi="Arial" w:cs="Arial"/>
          <w:b/>
        </w:rPr>
        <w:t>. julij 2013</w:t>
      </w:r>
      <w:r w:rsidR="00D72316">
        <w:rPr>
          <w:rFonts w:ascii="Arial" w:hAnsi="Arial" w:cs="Arial"/>
        </w:rPr>
        <w:t xml:space="preserve"> - </w:t>
      </w:r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Po lanskoletnem uspešnem mladinskem projektu »Divja rast«, pri katerem je sodelovalo osem dijakov iz srednjih šol iz naše občine, </w:t>
      </w:r>
      <w:r w:rsidR="00B93F1A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je Mestna občina Murska Sobota, tudi letos prejela vabilo našega pobratenega mesta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Ingolstadt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, za sodelovanje v tokratnem mednarodnem gledališko-plesnem projektu. Letošnji projekt, v katerem sodeluje  devet dijakov iz srednjih šol v Mestni občini Murska Sobota (Gimnazija Murska Sobota, Ekonomska šola, Srednja zdravstvena šola in Srednja poklicno tehniška šola) se imenuje </w:t>
      </w:r>
      <w:hyperlink r:id="rId8" w:tgtFrame="_blank" w:history="1">
        <w:r w:rsidRPr="00B93F1A">
          <w:rPr>
            <w:rFonts w:ascii="Arial" w:eastAsiaTheme="minorHAnsi" w:hAnsi="Arial" w:cs="Arial"/>
            <w:sz w:val="22"/>
            <w:szCs w:val="22"/>
            <w:lang w:eastAsia="en-US"/>
          </w:rPr>
          <w:t>»Brez</w:t>
        </w:r>
      </w:hyperlink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 meja«. Predstava, v kateri bodo naši dijaki nastopili skupaj s 70 mladimi iz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ingolstadtskih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 šol ter 10 vrstniki iz poljskega mesta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Opole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 kot del gledališkega ansambla, temelji predvsem na gibanju, ritmu in plesu. V projektu sodelujejo mladi iz različnih socialnih okolij, različnih narodov in kultur, iz različnih šol ter mladi s posebnimi potrebami. Celoten projekt je zasnovan na integraciji in razvoju kreativnih in socialnih kompetenc.</w:t>
      </w:r>
    </w:p>
    <w:p w:rsidR="0091613E" w:rsidRPr="00B93F1A" w:rsidRDefault="0091613E" w:rsidP="0091613E">
      <w:pPr>
        <w:pStyle w:val="Navadensplet"/>
        <w:shd w:val="clear" w:color="auto" w:fill="FFFFFF"/>
        <w:spacing w:before="0"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Dijaki iz Murske Sobote so v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Ingolstadt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 odpotovali 29. junija, po več predstavah v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Ingolstadtu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 xml:space="preserve"> so včeraj nastopili tudi v poljskem mestu </w:t>
      </w:r>
      <w:proofErr w:type="spellStart"/>
      <w:r w:rsidRPr="00B93F1A">
        <w:rPr>
          <w:rFonts w:ascii="Arial" w:eastAsiaTheme="minorHAnsi" w:hAnsi="Arial" w:cs="Arial"/>
          <w:sz w:val="22"/>
          <w:szCs w:val="22"/>
          <w:lang w:eastAsia="en-US"/>
        </w:rPr>
        <w:t>Opole</w:t>
      </w:r>
      <w:proofErr w:type="spellEnd"/>
      <w:r w:rsidRPr="00B93F1A">
        <w:rPr>
          <w:rFonts w:ascii="Arial" w:eastAsiaTheme="minorHAnsi" w:hAnsi="Arial" w:cs="Arial"/>
          <w:sz w:val="22"/>
          <w:szCs w:val="22"/>
          <w:lang w:eastAsia="en-US"/>
        </w:rPr>
        <w:t>, v četrtek zvečer pa prihajajo v Mursko Soboto.</w:t>
      </w:r>
    </w:p>
    <w:p w:rsidR="0091613E" w:rsidRPr="00B93F1A" w:rsidRDefault="0091613E" w:rsidP="0091613E">
      <w:pPr>
        <w:pStyle w:val="Navadensplet"/>
        <w:shd w:val="clear" w:color="auto" w:fill="FFFFFF"/>
        <w:spacing w:before="0"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91613E" w:rsidRPr="00B93F1A" w:rsidRDefault="0091613E" w:rsidP="0091613E">
      <w:pPr>
        <w:pStyle w:val="Navadensplet"/>
        <w:shd w:val="clear" w:color="auto" w:fill="FFFFFF"/>
        <w:spacing w:before="0" w:after="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93F1A">
        <w:rPr>
          <w:rFonts w:ascii="Arial" w:eastAsiaTheme="minorHAnsi" w:hAnsi="Arial" w:cs="Arial"/>
          <w:sz w:val="22"/>
          <w:szCs w:val="22"/>
          <w:lang w:eastAsia="en-US"/>
        </w:rPr>
        <w:t>Vljudno vabljeni na predstavo, ki bo v petek, 19. julija 2013, ob 18. uri v Gledališču Park, prost vstop!</w:t>
      </w:r>
    </w:p>
    <w:p w:rsidR="0091613E" w:rsidRPr="00B93F1A" w:rsidRDefault="0091613E" w:rsidP="0091613E">
      <w:pPr>
        <w:pStyle w:val="Navadensplet"/>
        <w:shd w:val="clear" w:color="auto" w:fill="FFFFFF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93F1A">
        <w:rPr>
          <w:rFonts w:ascii="Arial" w:eastAsiaTheme="minorHAnsi" w:hAnsi="Arial" w:cs="Arial"/>
          <w:sz w:val="22"/>
          <w:szCs w:val="22"/>
          <w:lang w:eastAsia="en-US"/>
        </w:rPr>
        <w:t>Brezplačne vstopnice so na voljo v TIC-u ter eno uro pred predstavo v petek, 19. julija na blagajni Gledališča Park.</w:t>
      </w:r>
    </w:p>
    <w:p w:rsidR="00E427F2" w:rsidRPr="002B3225" w:rsidRDefault="00E427F2" w:rsidP="0091613E">
      <w:pPr>
        <w:jc w:val="both"/>
        <w:rPr>
          <w:rFonts w:ascii="Arial" w:hAnsi="Arial" w:cs="Arial"/>
        </w:rPr>
      </w:pPr>
    </w:p>
    <w:p w:rsidR="0053372A" w:rsidRPr="00BB403B" w:rsidRDefault="0053372A" w:rsidP="0053372A">
      <w:pPr>
        <w:rPr>
          <w:rFonts w:ascii="Arial" w:hAnsi="Arial" w:cs="Arial"/>
          <w:i/>
        </w:rPr>
      </w:pPr>
    </w:p>
    <w:p w:rsidR="0053372A" w:rsidRPr="00BB403B" w:rsidRDefault="0053372A" w:rsidP="00E427F2">
      <w:pPr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lastRenderedPageBreak/>
        <w:t xml:space="preserve">Dodatne informacije: 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Vida Lukač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Urad župana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Mestna občina Murska Sobota 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T: 02 525 16 19, 031 323 555</w:t>
      </w:r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 xml:space="preserve">E: </w:t>
      </w:r>
      <w:hyperlink r:id="rId9" w:history="1">
        <w:r w:rsidRPr="00BB403B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DF5F89" w:rsidRPr="00BB403B" w:rsidRDefault="00DF5F89" w:rsidP="00DF5F89">
      <w:pPr>
        <w:spacing w:after="0"/>
        <w:rPr>
          <w:rFonts w:ascii="Arial" w:hAnsi="Arial" w:cs="Arial"/>
          <w:i/>
        </w:rPr>
      </w:pPr>
      <w:r w:rsidRPr="00BB403B">
        <w:rPr>
          <w:rFonts w:ascii="Arial" w:hAnsi="Arial" w:cs="Arial"/>
          <w:i/>
        </w:rPr>
        <w:t>www.murska-sobota.si/ medijsko-sredisce</w:t>
      </w:r>
    </w:p>
    <w:p w:rsidR="00DF5F89" w:rsidRPr="00BB403B" w:rsidRDefault="00DF5F89" w:rsidP="00B87865">
      <w:pPr>
        <w:spacing w:after="0"/>
        <w:rPr>
          <w:rFonts w:ascii="Arial" w:hAnsi="Arial" w:cs="Arial"/>
          <w:i/>
        </w:rPr>
      </w:pPr>
    </w:p>
    <w:sectPr w:rsidR="00DF5F89" w:rsidRPr="00BB403B" w:rsidSect="003575EB">
      <w:head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2F5" w:rsidRDefault="001F12F5" w:rsidP="00EA32AD">
      <w:pPr>
        <w:spacing w:after="0" w:line="240" w:lineRule="auto"/>
      </w:pPr>
      <w:r>
        <w:separator/>
      </w:r>
    </w:p>
  </w:endnote>
  <w:endnote w:type="continuationSeparator" w:id="0">
    <w:p w:rsidR="001F12F5" w:rsidRDefault="001F12F5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Kardoševa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www.murska-sobota.si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2F5" w:rsidRDefault="001F12F5" w:rsidP="00EA32AD">
      <w:pPr>
        <w:spacing w:after="0" w:line="240" w:lineRule="auto"/>
      </w:pPr>
      <w:r>
        <w:separator/>
      </w:r>
    </w:p>
  </w:footnote>
  <w:footnote w:type="continuationSeparator" w:id="0">
    <w:p w:rsidR="001F12F5" w:rsidRDefault="001F12F5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F7880"/>
    <w:multiLevelType w:val="hybridMultilevel"/>
    <w:tmpl w:val="1BF273A0"/>
    <w:lvl w:ilvl="0" w:tplc="E8D02336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AF677D"/>
    <w:multiLevelType w:val="hybridMultilevel"/>
    <w:tmpl w:val="4F6C41CE"/>
    <w:lvl w:ilvl="0" w:tplc="6C80DC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9464F3"/>
    <w:multiLevelType w:val="hybridMultilevel"/>
    <w:tmpl w:val="1916CB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270F4"/>
    <w:multiLevelType w:val="hybridMultilevel"/>
    <w:tmpl w:val="3156F84E"/>
    <w:lvl w:ilvl="0" w:tplc="2B62C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17FD5"/>
    <w:rsid w:val="0005111C"/>
    <w:rsid w:val="000518A7"/>
    <w:rsid w:val="00055C99"/>
    <w:rsid w:val="000706F7"/>
    <w:rsid w:val="0009663F"/>
    <w:rsid w:val="000D1107"/>
    <w:rsid w:val="000F3123"/>
    <w:rsid w:val="00112DA8"/>
    <w:rsid w:val="00132CD0"/>
    <w:rsid w:val="001609F6"/>
    <w:rsid w:val="001828E7"/>
    <w:rsid w:val="001C1073"/>
    <w:rsid w:val="001E4181"/>
    <w:rsid w:val="001F12F5"/>
    <w:rsid w:val="00201C3E"/>
    <w:rsid w:val="0022783B"/>
    <w:rsid w:val="002728A0"/>
    <w:rsid w:val="00283ECB"/>
    <w:rsid w:val="002B3225"/>
    <w:rsid w:val="002D019F"/>
    <w:rsid w:val="003570A3"/>
    <w:rsid w:val="003575EB"/>
    <w:rsid w:val="003B174F"/>
    <w:rsid w:val="003C50AC"/>
    <w:rsid w:val="003F1928"/>
    <w:rsid w:val="00412413"/>
    <w:rsid w:val="0042764C"/>
    <w:rsid w:val="004E1588"/>
    <w:rsid w:val="004E50A9"/>
    <w:rsid w:val="0050766C"/>
    <w:rsid w:val="0053372A"/>
    <w:rsid w:val="005657B5"/>
    <w:rsid w:val="0056672D"/>
    <w:rsid w:val="00581F35"/>
    <w:rsid w:val="005C3C40"/>
    <w:rsid w:val="006C3151"/>
    <w:rsid w:val="006E0995"/>
    <w:rsid w:val="00722E17"/>
    <w:rsid w:val="00796734"/>
    <w:rsid w:val="007F083A"/>
    <w:rsid w:val="008142EC"/>
    <w:rsid w:val="008353B4"/>
    <w:rsid w:val="0086374E"/>
    <w:rsid w:val="008839CF"/>
    <w:rsid w:val="008A23CE"/>
    <w:rsid w:val="008B1468"/>
    <w:rsid w:val="00901B5D"/>
    <w:rsid w:val="00907B3E"/>
    <w:rsid w:val="0091613E"/>
    <w:rsid w:val="00917535"/>
    <w:rsid w:val="00983469"/>
    <w:rsid w:val="009D2B86"/>
    <w:rsid w:val="009E14C3"/>
    <w:rsid w:val="00A202A3"/>
    <w:rsid w:val="00A27FF2"/>
    <w:rsid w:val="00A62DDC"/>
    <w:rsid w:val="00A8162B"/>
    <w:rsid w:val="00AE7AA3"/>
    <w:rsid w:val="00B21384"/>
    <w:rsid w:val="00B2508D"/>
    <w:rsid w:val="00B304C0"/>
    <w:rsid w:val="00B577CE"/>
    <w:rsid w:val="00B87865"/>
    <w:rsid w:val="00B93F1A"/>
    <w:rsid w:val="00B96F5D"/>
    <w:rsid w:val="00BA675E"/>
    <w:rsid w:val="00BB403B"/>
    <w:rsid w:val="00BF2AD3"/>
    <w:rsid w:val="00C7031D"/>
    <w:rsid w:val="00CB5121"/>
    <w:rsid w:val="00CC2D96"/>
    <w:rsid w:val="00CF1CFD"/>
    <w:rsid w:val="00D02C64"/>
    <w:rsid w:val="00D369A9"/>
    <w:rsid w:val="00D41106"/>
    <w:rsid w:val="00D54BEB"/>
    <w:rsid w:val="00D722C9"/>
    <w:rsid w:val="00D72316"/>
    <w:rsid w:val="00D77078"/>
    <w:rsid w:val="00DF3C87"/>
    <w:rsid w:val="00DF5F89"/>
    <w:rsid w:val="00E427F2"/>
    <w:rsid w:val="00E53B1C"/>
    <w:rsid w:val="00E93A39"/>
    <w:rsid w:val="00EA1B6B"/>
    <w:rsid w:val="00EA32AD"/>
    <w:rsid w:val="00EF6077"/>
    <w:rsid w:val="00F42093"/>
    <w:rsid w:val="00F428A6"/>
    <w:rsid w:val="00F7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  <w:style w:type="paragraph" w:styleId="Brezrazmikov">
    <w:name w:val="No Spacing"/>
    <w:uiPriority w:val="1"/>
    <w:qFormat/>
    <w:rsid w:val="00BF2AD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styleId="Krepko">
    <w:name w:val="Strong"/>
    <w:basedOn w:val="Privzetapisavaodstavka"/>
    <w:uiPriority w:val="99"/>
    <w:qFormat/>
    <w:rsid w:val="001C1073"/>
    <w:rPr>
      <w:b/>
      <w:bCs/>
    </w:rPr>
  </w:style>
  <w:style w:type="paragraph" w:styleId="Navadensplet">
    <w:name w:val="Normal (Web)"/>
    <w:basedOn w:val="Navaden"/>
    <w:uiPriority w:val="99"/>
    <w:semiHidden/>
    <w:unhideWhenUsed/>
    <w:rsid w:val="0091613E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rska-sobota.si/koledar/mladinski-gledali%C5%A1ko-plesni-projekt-divja-ras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da.lukac@murska-sobota.si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71EC4-1C4C-4784-B07A-4395C9CEA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2</cp:revision>
  <cp:lastPrinted>2013-07-11T10:25:00Z</cp:lastPrinted>
  <dcterms:created xsi:type="dcterms:W3CDTF">2013-07-17T05:49:00Z</dcterms:created>
  <dcterms:modified xsi:type="dcterms:W3CDTF">2013-07-17T05:49:00Z</dcterms:modified>
</cp:coreProperties>
</file>