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2A1" w:rsidRPr="00A22141" w:rsidRDefault="005D5BF2" w:rsidP="005D5BF2">
      <w:pPr>
        <w:tabs>
          <w:tab w:val="left" w:pos="1440"/>
        </w:tabs>
        <w:outlineLvl w:val="0"/>
        <w:rPr>
          <w:lang w:val="sl-SI"/>
        </w:rPr>
      </w:pPr>
      <w:r w:rsidRPr="00A22141">
        <w:rPr>
          <w:lang w:val="sl-SI"/>
        </w:rPr>
        <w:t xml:space="preserve">MESTNA OBČINA MURSKA SOBOTA </w:t>
      </w:r>
    </w:p>
    <w:p w:rsidR="00C957B0" w:rsidRPr="00A22141" w:rsidRDefault="00C957B0" w:rsidP="007D62A1">
      <w:pPr>
        <w:tabs>
          <w:tab w:val="left" w:pos="1440"/>
        </w:tabs>
        <w:rPr>
          <w:lang w:val="sl-SI"/>
        </w:rPr>
      </w:pPr>
      <w:proofErr w:type="spellStart"/>
      <w:r w:rsidRPr="00A22141">
        <w:rPr>
          <w:lang w:val="sl-SI"/>
        </w:rPr>
        <w:t>Kardoševa</w:t>
      </w:r>
      <w:proofErr w:type="spellEnd"/>
      <w:r w:rsidRPr="00A22141">
        <w:rPr>
          <w:lang w:val="sl-SI"/>
        </w:rPr>
        <w:t xml:space="preserve"> 2, 9000 Murska Sobota</w:t>
      </w:r>
    </w:p>
    <w:p w:rsidR="00C957B0" w:rsidRPr="00A22141" w:rsidRDefault="00C957B0" w:rsidP="007D62A1">
      <w:pPr>
        <w:tabs>
          <w:tab w:val="left" w:pos="1440"/>
        </w:tabs>
        <w:rPr>
          <w:lang w:val="sl-SI"/>
        </w:rPr>
      </w:pPr>
      <w:r w:rsidRPr="00A22141">
        <w:rPr>
          <w:lang w:val="sl-SI"/>
        </w:rPr>
        <w:t>Tel: 02/ 525 16 11, Faks: 02/ 525 16 14</w:t>
      </w:r>
    </w:p>
    <w:p w:rsidR="00B71E21" w:rsidRPr="00A22141" w:rsidRDefault="00C957B0" w:rsidP="007D62A1">
      <w:pPr>
        <w:tabs>
          <w:tab w:val="left" w:pos="1440"/>
        </w:tabs>
        <w:rPr>
          <w:lang w:val="sl-SI"/>
        </w:rPr>
      </w:pPr>
      <w:r w:rsidRPr="00A22141">
        <w:rPr>
          <w:lang w:val="sl-SI"/>
        </w:rPr>
        <w:t xml:space="preserve">e-pošta: </w:t>
      </w:r>
      <w:hyperlink r:id="rId5" w:history="1">
        <w:r w:rsidRPr="00A22141">
          <w:rPr>
            <w:rStyle w:val="Hiperpovezava"/>
            <w:lang w:val="sl-SI"/>
          </w:rPr>
          <w:t>mestna.obcina@murska-sobota.si</w:t>
        </w:r>
      </w:hyperlink>
    </w:p>
    <w:p w:rsidR="00C957B0" w:rsidRPr="00A22141" w:rsidRDefault="00C957B0" w:rsidP="007D62A1">
      <w:pPr>
        <w:tabs>
          <w:tab w:val="left" w:pos="1440"/>
        </w:tabs>
        <w:rPr>
          <w:lang w:val="sl-SI"/>
        </w:rPr>
      </w:pPr>
      <w:r w:rsidRPr="00A22141">
        <w:rPr>
          <w:lang w:val="sl-SI"/>
        </w:rPr>
        <w:t>spletna stran:</w:t>
      </w:r>
      <w:proofErr w:type="spellStart"/>
      <w:r w:rsidRPr="00A22141">
        <w:rPr>
          <w:lang w:val="sl-SI"/>
        </w:rPr>
        <w:t>www</w:t>
      </w:r>
      <w:r w:rsidR="00F75C29" w:rsidRPr="00A22141">
        <w:rPr>
          <w:lang w:val="sl-SI"/>
        </w:rPr>
        <w:t>.murska</w:t>
      </w:r>
      <w:proofErr w:type="spellEnd"/>
      <w:r w:rsidR="00F75C29" w:rsidRPr="00A22141">
        <w:rPr>
          <w:lang w:val="sl-SI"/>
        </w:rPr>
        <w:t>-</w:t>
      </w:r>
      <w:proofErr w:type="spellStart"/>
      <w:r w:rsidR="00F75C29" w:rsidRPr="00A22141">
        <w:rPr>
          <w:lang w:val="sl-SI"/>
        </w:rPr>
        <w:t>sobota.si</w:t>
      </w:r>
      <w:proofErr w:type="spellEnd"/>
    </w:p>
    <w:p w:rsidR="005D5BF2" w:rsidRPr="00A22141" w:rsidRDefault="005D5BF2" w:rsidP="007D62A1">
      <w:pPr>
        <w:tabs>
          <w:tab w:val="left" w:pos="1440"/>
        </w:tabs>
        <w:rPr>
          <w:lang w:val="sl-SI"/>
        </w:rPr>
      </w:pPr>
    </w:p>
    <w:p w:rsidR="0051412A" w:rsidRPr="00A22141" w:rsidRDefault="0051412A" w:rsidP="007D62A1">
      <w:pPr>
        <w:tabs>
          <w:tab w:val="left" w:pos="1440"/>
        </w:tabs>
        <w:rPr>
          <w:lang w:val="sl-SI"/>
        </w:rPr>
      </w:pPr>
    </w:p>
    <w:p w:rsidR="00F75C29" w:rsidRDefault="00F75C29" w:rsidP="005D5BF2">
      <w:pPr>
        <w:tabs>
          <w:tab w:val="left" w:pos="1440"/>
        </w:tabs>
        <w:outlineLvl w:val="0"/>
        <w:rPr>
          <w:lang w:val="sl-SI"/>
        </w:rPr>
      </w:pPr>
      <w:r w:rsidRPr="00A22141">
        <w:rPr>
          <w:lang w:val="sl-SI"/>
        </w:rPr>
        <w:t>SPOROČILO ZA MEDIJE</w:t>
      </w:r>
    </w:p>
    <w:p w:rsidR="004F55CC" w:rsidRDefault="004F55CC" w:rsidP="005D5BF2">
      <w:pPr>
        <w:tabs>
          <w:tab w:val="left" w:pos="1440"/>
        </w:tabs>
        <w:outlineLvl w:val="0"/>
        <w:rPr>
          <w:lang w:val="sl-SI"/>
        </w:rPr>
      </w:pPr>
    </w:p>
    <w:p w:rsidR="00DC6F75" w:rsidRDefault="00EC6212" w:rsidP="005D5BF2">
      <w:pPr>
        <w:tabs>
          <w:tab w:val="left" w:pos="1440"/>
        </w:tabs>
        <w:outlineLvl w:val="0"/>
        <w:rPr>
          <w:lang w:val="sl-SI"/>
        </w:rPr>
      </w:pPr>
      <w:r>
        <w:rPr>
          <w:lang w:val="sl-SI"/>
        </w:rPr>
        <w:t>Murska Sobota, 4</w:t>
      </w:r>
      <w:r w:rsidR="00DC6F75">
        <w:rPr>
          <w:lang w:val="sl-SI"/>
        </w:rPr>
        <w:t>.10. 2012</w:t>
      </w:r>
    </w:p>
    <w:p w:rsidR="00DC6F75" w:rsidRDefault="00DC6F75" w:rsidP="005D5BF2">
      <w:pPr>
        <w:tabs>
          <w:tab w:val="left" w:pos="1440"/>
        </w:tabs>
        <w:outlineLvl w:val="0"/>
        <w:rPr>
          <w:lang w:val="sl-SI"/>
        </w:rPr>
      </w:pPr>
    </w:p>
    <w:p w:rsidR="004F55CC" w:rsidRPr="004F55CC" w:rsidRDefault="004F55CC" w:rsidP="004F55CC">
      <w:pPr>
        <w:tabs>
          <w:tab w:val="left" w:pos="1440"/>
        </w:tabs>
        <w:jc w:val="center"/>
        <w:outlineLvl w:val="0"/>
        <w:rPr>
          <w:b/>
          <w:sz w:val="28"/>
          <w:szCs w:val="28"/>
          <w:lang w:val="sl-SI"/>
        </w:rPr>
      </w:pPr>
      <w:r w:rsidRPr="004F55CC">
        <w:rPr>
          <w:b/>
          <w:sz w:val="28"/>
          <w:szCs w:val="28"/>
          <w:lang w:val="sl-SI"/>
        </w:rPr>
        <w:t>Župan MOMS podpisal pogodbo o sofinanciranju projekta »Rešujmo skupaj« v okviru programa čezmejnega sodelovanje Slovenija</w:t>
      </w:r>
      <w:r>
        <w:rPr>
          <w:b/>
          <w:sz w:val="28"/>
          <w:szCs w:val="28"/>
          <w:lang w:val="sl-SI"/>
        </w:rPr>
        <w:t>-</w:t>
      </w:r>
      <w:r w:rsidRPr="004F55CC">
        <w:rPr>
          <w:b/>
          <w:sz w:val="28"/>
          <w:szCs w:val="28"/>
          <w:lang w:val="sl-SI"/>
        </w:rPr>
        <w:t>Madžarska 2007-2013</w:t>
      </w:r>
      <w:r>
        <w:rPr>
          <w:b/>
          <w:sz w:val="28"/>
          <w:szCs w:val="28"/>
          <w:lang w:val="sl-SI"/>
        </w:rPr>
        <w:t xml:space="preserve"> v skupni vrednosti 1.633.000,00 </w:t>
      </w:r>
      <w:r w:rsidR="00EC6212">
        <w:rPr>
          <w:b/>
          <w:sz w:val="28"/>
          <w:szCs w:val="28"/>
          <w:lang w:val="sl-SI"/>
        </w:rPr>
        <w:t>EUR</w:t>
      </w:r>
    </w:p>
    <w:p w:rsidR="00D52DF8" w:rsidRPr="004F55CC" w:rsidRDefault="00D52DF8" w:rsidP="004F55CC">
      <w:pPr>
        <w:tabs>
          <w:tab w:val="left" w:pos="1440"/>
        </w:tabs>
        <w:jc w:val="center"/>
        <w:rPr>
          <w:b/>
          <w:sz w:val="28"/>
          <w:szCs w:val="28"/>
          <w:lang w:val="sl-SI"/>
        </w:rPr>
      </w:pPr>
    </w:p>
    <w:p w:rsidR="004F55CC" w:rsidRDefault="004F55CC" w:rsidP="004F55CC">
      <w:pPr>
        <w:pStyle w:val="Brezrazmikov"/>
        <w:spacing w:line="360" w:lineRule="auto"/>
        <w:jc w:val="both"/>
        <w:rPr>
          <w:rFonts w:ascii="Arial" w:hAnsi="Arial" w:cs="Arial"/>
          <w:bCs/>
        </w:rPr>
      </w:pPr>
      <w:r w:rsidRPr="004F55CC">
        <w:rPr>
          <w:rFonts w:ascii="Arial" w:hAnsi="Arial" w:cs="Arial"/>
        </w:rPr>
        <w:t>Župan Mestne občine Murska Sobota je dne 04.10.2012 z Ministrstvom za gospodarski razvoj in tehnologijo Republike Slovenije podpisal pogodbo o sofinanciranju projekta »Rešujmo skupaj« v okviru</w:t>
      </w:r>
      <w:r>
        <w:t xml:space="preserve"> </w:t>
      </w:r>
      <w:r>
        <w:rPr>
          <w:rFonts w:ascii="Arial" w:hAnsi="Arial" w:cs="Arial"/>
          <w:bCs/>
        </w:rPr>
        <w:t>Programa čezmejnega sodelovanja Slovenija-Madžarska 2007-2013 (</w:t>
      </w:r>
      <w:proofErr w:type="spellStart"/>
      <w:r>
        <w:rPr>
          <w:rFonts w:ascii="Arial" w:hAnsi="Arial" w:cs="Arial"/>
          <w:bCs/>
        </w:rPr>
        <w:t>Szlovénia</w:t>
      </w:r>
      <w:proofErr w:type="spellEnd"/>
      <w:r>
        <w:rPr>
          <w:rFonts w:ascii="Arial" w:hAnsi="Arial" w:cs="Arial"/>
          <w:bCs/>
        </w:rPr>
        <w:t>-</w:t>
      </w:r>
      <w:proofErr w:type="spellStart"/>
      <w:r>
        <w:rPr>
          <w:rFonts w:ascii="Arial" w:hAnsi="Arial" w:cs="Arial"/>
          <w:bCs/>
        </w:rPr>
        <w:t>Magyarország</w:t>
      </w:r>
      <w:proofErr w:type="spellEnd"/>
      <w:r>
        <w:rPr>
          <w:rFonts w:ascii="Arial" w:hAnsi="Arial" w:cs="Arial"/>
          <w:bCs/>
        </w:rPr>
        <w:t xml:space="preserve"> </w:t>
      </w:r>
      <w:proofErr w:type="spellStart"/>
      <w:r>
        <w:rPr>
          <w:rFonts w:ascii="Arial" w:hAnsi="Arial" w:cs="Arial"/>
          <w:bCs/>
        </w:rPr>
        <w:t>Határon</w:t>
      </w:r>
      <w:proofErr w:type="spellEnd"/>
      <w:r>
        <w:rPr>
          <w:rFonts w:ascii="Arial" w:hAnsi="Arial" w:cs="Arial"/>
          <w:bCs/>
        </w:rPr>
        <w:t xml:space="preserve"> </w:t>
      </w:r>
      <w:proofErr w:type="spellStart"/>
      <w:r>
        <w:rPr>
          <w:rFonts w:ascii="Arial" w:hAnsi="Arial" w:cs="Arial"/>
          <w:bCs/>
        </w:rPr>
        <w:t>Átnyúló</w:t>
      </w:r>
      <w:proofErr w:type="spellEnd"/>
      <w:r>
        <w:rPr>
          <w:rFonts w:ascii="Arial" w:hAnsi="Arial" w:cs="Arial"/>
          <w:bCs/>
        </w:rPr>
        <w:t xml:space="preserve"> </w:t>
      </w:r>
      <w:proofErr w:type="spellStart"/>
      <w:r>
        <w:rPr>
          <w:rFonts w:ascii="Arial" w:hAnsi="Arial" w:cs="Arial"/>
          <w:bCs/>
        </w:rPr>
        <w:t>Együttműködési</w:t>
      </w:r>
      <w:proofErr w:type="spellEnd"/>
      <w:r>
        <w:rPr>
          <w:rFonts w:ascii="Arial" w:hAnsi="Arial" w:cs="Arial"/>
          <w:bCs/>
        </w:rPr>
        <w:t xml:space="preserve">). V projektu sodeluje Mestna občina Murska Sobota kot vodilni partner s partnerji Gasilstvom </w:t>
      </w:r>
      <w:proofErr w:type="spellStart"/>
      <w:r>
        <w:rPr>
          <w:rFonts w:ascii="Arial" w:hAnsi="Arial" w:cs="Arial"/>
          <w:bCs/>
        </w:rPr>
        <w:t>Szombathelyja</w:t>
      </w:r>
      <w:proofErr w:type="spellEnd"/>
      <w:r>
        <w:rPr>
          <w:rFonts w:ascii="Arial" w:hAnsi="Arial" w:cs="Arial"/>
          <w:bCs/>
        </w:rPr>
        <w:t xml:space="preserve">, Gasilsko zvezo Mestne občine Murska Sobota, Potapljaškim društvom Murska Sobota in Razvojnim centrom Murska Sobota ter tremi obmejnimi pridruženimi partnerji na madžarski in dvema na slovenski strani. </w:t>
      </w:r>
    </w:p>
    <w:p w:rsidR="004F55CC" w:rsidRDefault="004F55CC" w:rsidP="004F55CC">
      <w:pPr>
        <w:pStyle w:val="Brezrazmikov"/>
        <w:spacing w:line="360" w:lineRule="auto"/>
        <w:jc w:val="both"/>
        <w:rPr>
          <w:rFonts w:ascii="Arial" w:hAnsi="Arial" w:cs="Arial"/>
          <w:bCs/>
        </w:rPr>
      </w:pPr>
      <w:r>
        <w:rPr>
          <w:rFonts w:ascii="Arial" w:hAnsi="Arial" w:cs="Arial"/>
          <w:bCs/>
        </w:rPr>
        <w:t>Projekt se bo izvajal v letih 2012-2015. V tem času bomo usklajevali opremljenost in usposobljenost sil zaščite in reševanja na območju delovanja partnerjev. Pomemben del projekta je tudi ekologija kjer obravnavamo stanje stoječih voda na omenjenem območju.</w:t>
      </w:r>
    </w:p>
    <w:p w:rsidR="002865BC" w:rsidRPr="004F55CC" w:rsidRDefault="004F55CC" w:rsidP="004F55CC">
      <w:pPr>
        <w:pStyle w:val="Brezrazmikov"/>
        <w:spacing w:line="360" w:lineRule="auto"/>
        <w:jc w:val="both"/>
        <w:rPr>
          <w:rFonts w:ascii="Arial" w:hAnsi="Arial" w:cs="Arial"/>
          <w:bCs/>
        </w:rPr>
      </w:pPr>
      <w:r>
        <w:rPr>
          <w:rFonts w:ascii="Arial" w:hAnsi="Arial" w:cs="Arial"/>
          <w:bCs/>
        </w:rPr>
        <w:t xml:space="preserve">Skupna vrednost projekta </w:t>
      </w:r>
      <w:r w:rsidRPr="004F55CC">
        <w:rPr>
          <w:rFonts w:ascii="Arial" w:hAnsi="Arial" w:cs="Arial"/>
          <w:b/>
          <w:bCs/>
        </w:rPr>
        <w:t>je 1.633.000,00 €</w:t>
      </w:r>
      <w:r>
        <w:rPr>
          <w:rFonts w:ascii="Arial" w:hAnsi="Arial" w:cs="Arial"/>
          <w:bCs/>
        </w:rPr>
        <w:t xml:space="preserve"> za katerega morajo partnerji glede na aktivnosti zagotoviti 5% delež. Predvidene pridobitve projekta so uskladitev opremljenosti in usposobljenosti sil zaščite in reševanja na območju izvajanja projekta in nabava potrebne opreme za izvajanje projekta. Kot ena najpomembnejših pridobitev na področju opremljanja se pričakuje nabava </w:t>
      </w:r>
      <w:proofErr w:type="spellStart"/>
      <w:r>
        <w:rPr>
          <w:rFonts w:ascii="Arial" w:hAnsi="Arial" w:cs="Arial"/>
          <w:bCs/>
        </w:rPr>
        <w:t>avtolestve</w:t>
      </w:r>
      <w:proofErr w:type="spellEnd"/>
      <w:r>
        <w:rPr>
          <w:rFonts w:ascii="Arial" w:hAnsi="Arial" w:cs="Arial"/>
          <w:bCs/>
        </w:rPr>
        <w:t xml:space="preserve"> za potrebe Mestne občine Murska Sobota ter oprema za potrebe ostalih partnerjev projekta kot je opreme za reševanja na vodi in iz vode, opreme za kartiranje in spremljanje ekološkega stanja voda v vodnih  telesih stoječih voda ter opremo za cestno reševanje.</w:t>
      </w:r>
    </w:p>
    <w:p w:rsidR="00D96CA1" w:rsidRPr="004472EC" w:rsidRDefault="00D96CA1" w:rsidP="00D96CA1">
      <w:pPr>
        <w:jc w:val="both"/>
        <w:rPr>
          <w:rFonts w:ascii="Arial" w:hAnsi="Arial" w:cs="Arial"/>
          <w:lang w:val="sl-SI"/>
        </w:rPr>
      </w:pPr>
      <w:r w:rsidRPr="004472EC">
        <w:rPr>
          <w:rFonts w:ascii="Arial" w:hAnsi="Arial" w:cs="Arial"/>
          <w:lang w:val="sl-SI"/>
        </w:rPr>
        <w:t>________</w:t>
      </w:r>
      <w:r>
        <w:rPr>
          <w:rFonts w:ascii="Arial" w:hAnsi="Arial" w:cs="Arial"/>
          <w:lang w:val="sl-SI"/>
        </w:rPr>
        <w:t>_________________________</w:t>
      </w:r>
      <w:r w:rsidRPr="004472EC">
        <w:rPr>
          <w:rFonts w:ascii="Arial" w:hAnsi="Arial" w:cs="Arial"/>
          <w:lang w:val="sl-SI"/>
        </w:rPr>
        <w:t>______________________________</w:t>
      </w:r>
    </w:p>
    <w:p w:rsidR="00D96CA1" w:rsidRPr="004F55CC" w:rsidRDefault="00D96CA1" w:rsidP="00D96CA1">
      <w:pPr>
        <w:rPr>
          <w:rFonts w:ascii="Arial" w:hAnsi="Arial" w:cs="Arial"/>
          <w:sz w:val="22"/>
          <w:szCs w:val="22"/>
          <w:lang w:val="sl-SI"/>
        </w:rPr>
      </w:pPr>
      <w:r w:rsidRPr="004F55CC">
        <w:rPr>
          <w:rFonts w:ascii="Arial" w:hAnsi="Arial" w:cs="Arial"/>
          <w:b/>
          <w:sz w:val="22"/>
          <w:szCs w:val="22"/>
          <w:lang w:val="sl-SI"/>
        </w:rPr>
        <w:t>Dodatne informacije:</w:t>
      </w:r>
      <w:r w:rsidRPr="004F55CC">
        <w:rPr>
          <w:rFonts w:ascii="Arial" w:hAnsi="Arial" w:cs="Arial"/>
          <w:sz w:val="22"/>
          <w:szCs w:val="22"/>
          <w:lang w:val="sl-SI"/>
        </w:rPr>
        <w:t xml:space="preserve"> Sabina </w:t>
      </w:r>
      <w:proofErr w:type="spellStart"/>
      <w:r w:rsidRPr="004F55CC">
        <w:rPr>
          <w:rFonts w:ascii="Arial" w:hAnsi="Arial" w:cs="Arial"/>
          <w:sz w:val="22"/>
          <w:szCs w:val="22"/>
          <w:lang w:val="sl-SI"/>
        </w:rPr>
        <w:t>Gutalj</w:t>
      </w:r>
      <w:proofErr w:type="spellEnd"/>
      <w:r w:rsidRPr="004F55CC">
        <w:rPr>
          <w:rFonts w:ascii="Arial" w:hAnsi="Arial" w:cs="Arial"/>
          <w:sz w:val="22"/>
          <w:szCs w:val="22"/>
          <w:lang w:val="sl-SI"/>
        </w:rPr>
        <w:t>, tel: 02 /525 16 18, faks: 02/ 525 16 14,</w:t>
      </w:r>
    </w:p>
    <w:p w:rsidR="00D96CA1" w:rsidRPr="004F55CC" w:rsidRDefault="00D96CA1" w:rsidP="00D96CA1">
      <w:pPr>
        <w:rPr>
          <w:rFonts w:ascii="Arial" w:hAnsi="Arial" w:cs="Arial"/>
          <w:sz w:val="22"/>
          <w:szCs w:val="22"/>
          <w:lang w:val="sl-SI"/>
        </w:rPr>
      </w:pPr>
      <w:r w:rsidRPr="004F55CC">
        <w:rPr>
          <w:rFonts w:ascii="Arial" w:hAnsi="Arial" w:cs="Arial"/>
          <w:sz w:val="22"/>
          <w:szCs w:val="22"/>
          <w:lang w:val="sl-SI"/>
        </w:rPr>
        <w:t xml:space="preserve">                                     e-pošta: sabina.gutalj@murska-sobota.si</w:t>
      </w:r>
    </w:p>
    <w:p w:rsidR="00D96CA1" w:rsidRPr="00EC6212" w:rsidRDefault="00D96CA1" w:rsidP="00D96CA1">
      <w:pPr>
        <w:jc w:val="both"/>
        <w:rPr>
          <w:rFonts w:ascii="Arial" w:hAnsi="Arial" w:cs="Arial"/>
          <w:sz w:val="22"/>
          <w:szCs w:val="22"/>
          <w:lang w:val="de-DE"/>
        </w:rPr>
      </w:pPr>
    </w:p>
    <w:p w:rsidR="00D96CA1" w:rsidRDefault="00D96CA1" w:rsidP="00D96CA1">
      <w:pPr>
        <w:jc w:val="both"/>
        <w:rPr>
          <w:rFonts w:ascii="Arial" w:hAnsi="Arial" w:cs="Arial"/>
          <w:lang w:val="sl-SI"/>
        </w:rPr>
      </w:pPr>
      <w:r>
        <w:rPr>
          <w:rFonts w:ascii="Arial" w:hAnsi="Arial" w:cs="Arial"/>
          <w:lang w:val="sl-SI"/>
        </w:rPr>
        <w:t xml:space="preserve">                                   </w:t>
      </w:r>
    </w:p>
    <w:p w:rsidR="00D96CA1" w:rsidRDefault="00D96CA1" w:rsidP="00A22141">
      <w:pPr>
        <w:autoSpaceDE w:val="0"/>
        <w:autoSpaceDN w:val="0"/>
        <w:adjustRightInd w:val="0"/>
        <w:rPr>
          <w:rFonts w:ascii="TimesNewRomanPSMT" w:hAnsi="TimesNewRomanPSMT" w:cs="TimesNewRomanPSMT"/>
          <w:color w:val="231F20"/>
          <w:lang w:val="sl-SI" w:eastAsia="sl-SI"/>
        </w:rPr>
      </w:pPr>
    </w:p>
    <w:sectPr w:rsidR="00D96CA1" w:rsidSect="00727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92D07"/>
    <w:multiLevelType w:val="hybridMultilevel"/>
    <w:tmpl w:val="D2685570"/>
    <w:lvl w:ilvl="0" w:tplc="04240001">
      <w:start w:val="20"/>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15D54776"/>
    <w:multiLevelType w:val="hybridMultilevel"/>
    <w:tmpl w:val="8DC2CAB8"/>
    <w:lvl w:ilvl="0" w:tplc="0424000B">
      <w:start w:val="1"/>
      <w:numFmt w:val="bullet"/>
      <w:lvlText w:val=""/>
      <w:lvlJc w:val="left"/>
      <w:pPr>
        <w:tabs>
          <w:tab w:val="num" w:pos="720"/>
        </w:tabs>
        <w:ind w:left="720" w:hanging="360"/>
      </w:pPr>
      <w:rPr>
        <w:rFonts w:ascii="Wingdings" w:hAnsi="Wingdings"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
    <w:nsid w:val="164B0224"/>
    <w:multiLevelType w:val="hybridMultilevel"/>
    <w:tmpl w:val="B8180B3A"/>
    <w:lvl w:ilvl="0" w:tplc="D42C189E">
      <w:start w:val="7"/>
      <w:numFmt w:val="bullet"/>
      <w:lvlText w:val="-"/>
      <w:lvlJc w:val="left"/>
      <w:pPr>
        <w:tabs>
          <w:tab w:val="num" w:pos="720"/>
        </w:tabs>
        <w:ind w:left="72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3">
    <w:nsid w:val="1B5F4179"/>
    <w:multiLevelType w:val="hybridMultilevel"/>
    <w:tmpl w:val="E5629304"/>
    <w:lvl w:ilvl="0" w:tplc="5EDE0384">
      <w:numFmt w:val="bullet"/>
      <w:lvlText w:val="-"/>
      <w:lvlJc w:val="left"/>
      <w:pPr>
        <w:tabs>
          <w:tab w:val="num" w:pos="1080"/>
        </w:tabs>
        <w:ind w:left="108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4">
    <w:nsid w:val="34280DA3"/>
    <w:multiLevelType w:val="hybridMultilevel"/>
    <w:tmpl w:val="5F22F35C"/>
    <w:lvl w:ilvl="0" w:tplc="BD0E491E">
      <w:numFmt w:val="bullet"/>
      <w:lvlText w:val="-"/>
      <w:lvlJc w:val="left"/>
      <w:pPr>
        <w:tabs>
          <w:tab w:val="num" w:pos="720"/>
        </w:tabs>
        <w:ind w:left="72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5">
    <w:nsid w:val="360401E8"/>
    <w:multiLevelType w:val="hybridMultilevel"/>
    <w:tmpl w:val="B6F68868"/>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6">
    <w:nsid w:val="448722B2"/>
    <w:multiLevelType w:val="hybridMultilevel"/>
    <w:tmpl w:val="55727C3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7">
    <w:nsid w:val="65AF3667"/>
    <w:multiLevelType w:val="hybridMultilevel"/>
    <w:tmpl w:val="77985CFC"/>
    <w:lvl w:ilvl="0" w:tplc="0B1A4ADE">
      <w:numFmt w:val="bullet"/>
      <w:lvlText w:val="-"/>
      <w:lvlJc w:val="left"/>
      <w:pPr>
        <w:tabs>
          <w:tab w:val="num" w:pos="720"/>
        </w:tabs>
        <w:ind w:left="72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8">
    <w:nsid w:val="79603BB6"/>
    <w:multiLevelType w:val="hybridMultilevel"/>
    <w:tmpl w:val="F15E6436"/>
    <w:lvl w:ilvl="0" w:tplc="11F0654E">
      <w:numFmt w:val="bullet"/>
      <w:lvlText w:val="-"/>
      <w:lvlJc w:val="left"/>
      <w:pPr>
        <w:tabs>
          <w:tab w:val="num" w:pos="720"/>
        </w:tabs>
        <w:ind w:left="72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9">
    <w:nsid w:val="7B1118D1"/>
    <w:multiLevelType w:val="hybridMultilevel"/>
    <w:tmpl w:val="995E1D6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6"/>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attachedTemplate r:id="rId1"/>
  <w:defaultTabStop w:val="708"/>
  <w:hyphenationZone w:val="425"/>
  <w:doNotHyphenateCaps/>
  <w:noPunctuationKerning/>
  <w:characterSpacingControl w:val="doNotCompress"/>
  <w:doNotValidateAgainstSchema/>
  <w:doNotDemarcateInvalidXml/>
  <w:compat/>
  <w:rsids>
    <w:rsidRoot w:val="008A4641"/>
    <w:rsid w:val="00001179"/>
    <w:rsid w:val="00023012"/>
    <w:rsid w:val="00061DB9"/>
    <w:rsid w:val="00066133"/>
    <w:rsid w:val="000848EC"/>
    <w:rsid w:val="00086E61"/>
    <w:rsid w:val="000A3577"/>
    <w:rsid w:val="000C51BD"/>
    <w:rsid w:val="000C64CB"/>
    <w:rsid w:val="000C79A5"/>
    <w:rsid w:val="000D2F06"/>
    <w:rsid w:val="00101F9A"/>
    <w:rsid w:val="00110092"/>
    <w:rsid w:val="001171D5"/>
    <w:rsid w:val="00120A26"/>
    <w:rsid w:val="00123C80"/>
    <w:rsid w:val="00124470"/>
    <w:rsid w:val="00137060"/>
    <w:rsid w:val="00145BE6"/>
    <w:rsid w:val="00153776"/>
    <w:rsid w:val="00161E99"/>
    <w:rsid w:val="001630E0"/>
    <w:rsid w:val="00171509"/>
    <w:rsid w:val="001A00E2"/>
    <w:rsid w:val="001B1B2A"/>
    <w:rsid w:val="001B5B40"/>
    <w:rsid w:val="001B67FA"/>
    <w:rsid w:val="001D60AD"/>
    <w:rsid w:val="001E024C"/>
    <w:rsid w:val="001E1A48"/>
    <w:rsid w:val="001E613F"/>
    <w:rsid w:val="001F2509"/>
    <w:rsid w:val="00224DD8"/>
    <w:rsid w:val="00226CB4"/>
    <w:rsid w:val="00230D72"/>
    <w:rsid w:val="002330A0"/>
    <w:rsid w:val="00240CCA"/>
    <w:rsid w:val="00240EDC"/>
    <w:rsid w:val="0024342C"/>
    <w:rsid w:val="00274522"/>
    <w:rsid w:val="002779D1"/>
    <w:rsid w:val="002865BC"/>
    <w:rsid w:val="002A6408"/>
    <w:rsid w:val="002C6F28"/>
    <w:rsid w:val="002D6CB8"/>
    <w:rsid w:val="002E7427"/>
    <w:rsid w:val="0030010A"/>
    <w:rsid w:val="00315F00"/>
    <w:rsid w:val="0032363E"/>
    <w:rsid w:val="00353888"/>
    <w:rsid w:val="00355EC1"/>
    <w:rsid w:val="00356918"/>
    <w:rsid w:val="003658D6"/>
    <w:rsid w:val="00386845"/>
    <w:rsid w:val="003B5E93"/>
    <w:rsid w:val="003C169D"/>
    <w:rsid w:val="003C2749"/>
    <w:rsid w:val="003C442C"/>
    <w:rsid w:val="003C7890"/>
    <w:rsid w:val="003E0142"/>
    <w:rsid w:val="003E5638"/>
    <w:rsid w:val="003F08D6"/>
    <w:rsid w:val="003F438F"/>
    <w:rsid w:val="004203BF"/>
    <w:rsid w:val="004365E3"/>
    <w:rsid w:val="004472EC"/>
    <w:rsid w:val="00453B67"/>
    <w:rsid w:val="00453DE3"/>
    <w:rsid w:val="00462CAF"/>
    <w:rsid w:val="00490A95"/>
    <w:rsid w:val="004A0C9C"/>
    <w:rsid w:val="004B0EE1"/>
    <w:rsid w:val="004B35A5"/>
    <w:rsid w:val="004C3BAE"/>
    <w:rsid w:val="004C56B2"/>
    <w:rsid w:val="004D21E1"/>
    <w:rsid w:val="004D6BDB"/>
    <w:rsid w:val="004F34EA"/>
    <w:rsid w:val="004F4FEB"/>
    <w:rsid w:val="004F55CC"/>
    <w:rsid w:val="004F7F5C"/>
    <w:rsid w:val="005046F1"/>
    <w:rsid w:val="0050558A"/>
    <w:rsid w:val="00511142"/>
    <w:rsid w:val="0051412A"/>
    <w:rsid w:val="00514AB1"/>
    <w:rsid w:val="00515BFB"/>
    <w:rsid w:val="005321A8"/>
    <w:rsid w:val="00555068"/>
    <w:rsid w:val="005702D6"/>
    <w:rsid w:val="00597533"/>
    <w:rsid w:val="00597E3F"/>
    <w:rsid w:val="005B0022"/>
    <w:rsid w:val="005B27B0"/>
    <w:rsid w:val="005B4C65"/>
    <w:rsid w:val="005D5BF2"/>
    <w:rsid w:val="0060646D"/>
    <w:rsid w:val="00616F65"/>
    <w:rsid w:val="00623D4C"/>
    <w:rsid w:val="006261BC"/>
    <w:rsid w:val="00630151"/>
    <w:rsid w:val="006506B9"/>
    <w:rsid w:val="0065156F"/>
    <w:rsid w:val="006531D8"/>
    <w:rsid w:val="006610B0"/>
    <w:rsid w:val="00672259"/>
    <w:rsid w:val="00684B5D"/>
    <w:rsid w:val="006864D9"/>
    <w:rsid w:val="006B392F"/>
    <w:rsid w:val="006C05CB"/>
    <w:rsid w:val="006C3461"/>
    <w:rsid w:val="006C78C5"/>
    <w:rsid w:val="006D073F"/>
    <w:rsid w:val="006D7EF5"/>
    <w:rsid w:val="006F2AC7"/>
    <w:rsid w:val="007028A1"/>
    <w:rsid w:val="0070796A"/>
    <w:rsid w:val="00720A23"/>
    <w:rsid w:val="0072778E"/>
    <w:rsid w:val="00733066"/>
    <w:rsid w:val="00734D57"/>
    <w:rsid w:val="007362E3"/>
    <w:rsid w:val="00741B2E"/>
    <w:rsid w:val="00757148"/>
    <w:rsid w:val="0076531F"/>
    <w:rsid w:val="00770288"/>
    <w:rsid w:val="0077453F"/>
    <w:rsid w:val="00776FC8"/>
    <w:rsid w:val="0079090A"/>
    <w:rsid w:val="00790949"/>
    <w:rsid w:val="00797932"/>
    <w:rsid w:val="007B0E5A"/>
    <w:rsid w:val="007C4944"/>
    <w:rsid w:val="007D560F"/>
    <w:rsid w:val="007D62A1"/>
    <w:rsid w:val="007E4E5A"/>
    <w:rsid w:val="007F246E"/>
    <w:rsid w:val="007F67FD"/>
    <w:rsid w:val="00800CBA"/>
    <w:rsid w:val="00801345"/>
    <w:rsid w:val="008057E5"/>
    <w:rsid w:val="008271BD"/>
    <w:rsid w:val="00832EAD"/>
    <w:rsid w:val="00836561"/>
    <w:rsid w:val="00837668"/>
    <w:rsid w:val="00842845"/>
    <w:rsid w:val="00844F20"/>
    <w:rsid w:val="00862E01"/>
    <w:rsid w:val="008631C8"/>
    <w:rsid w:val="0087038D"/>
    <w:rsid w:val="00884AEC"/>
    <w:rsid w:val="00891998"/>
    <w:rsid w:val="008946C1"/>
    <w:rsid w:val="00894A08"/>
    <w:rsid w:val="008A1F87"/>
    <w:rsid w:val="008A4641"/>
    <w:rsid w:val="008B7818"/>
    <w:rsid w:val="008C2295"/>
    <w:rsid w:val="008C71A2"/>
    <w:rsid w:val="00902791"/>
    <w:rsid w:val="00902E46"/>
    <w:rsid w:val="00907C1B"/>
    <w:rsid w:val="00912EF2"/>
    <w:rsid w:val="0092048F"/>
    <w:rsid w:val="00942F44"/>
    <w:rsid w:val="00950899"/>
    <w:rsid w:val="0096155A"/>
    <w:rsid w:val="0097277A"/>
    <w:rsid w:val="00992DB4"/>
    <w:rsid w:val="009A73CF"/>
    <w:rsid w:val="009C63A9"/>
    <w:rsid w:val="009E5136"/>
    <w:rsid w:val="009F7476"/>
    <w:rsid w:val="00A21328"/>
    <w:rsid w:val="00A22141"/>
    <w:rsid w:val="00A24F12"/>
    <w:rsid w:val="00A25977"/>
    <w:rsid w:val="00A269F1"/>
    <w:rsid w:val="00A40B1A"/>
    <w:rsid w:val="00A7046C"/>
    <w:rsid w:val="00A71CFE"/>
    <w:rsid w:val="00A77A4E"/>
    <w:rsid w:val="00AA126C"/>
    <w:rsid w:val="00AB2354"/>
    <w:rsid w:val="00AD4D57"/>
    <w:rsid w:val="00AE7B61"/>
    <w:rsid w:val="00AF00C8"/>
    <w:rsid w:val="00B12371"/>
    <w:rsid w:val="00B226AF"/>
    <w:rsid w:val="00B27296"/>
    <w:rsid w:val="00B30EE7"/>
    <w:rsid w:val="00B32A88"/>
    <w:rsid w:val="00B36A74"/>
    <w:rsid w:val="00B4685C"/>
    <w:rsid w:val="00B47081"/>
    <w:rsid w:val="00B52847"/>
    <w:rsid w:val="00B57A51"/>
    <w:rsid w:val="00B614EB"/>
    <w:rsid w:val="00B6552A"/>
    <w:rsid w:val="00B71E21"/>
    <w:rsid w:val="00B73E2F"/>
    <w:rsid w:val="00B76C8F"/>
    <w:rsid w:val="00B81FD2"/>
    <w:rsid w:val="00B91F09"/>
    <w:rsid w:val="00BA2310"/>
    <w:rsid w:val="00BA3538"/>
    <w:rsid w:val="00BD6374"/>
    <w:rsid w:val="00C014EE"/>
    <w:rsid w:val="00C26772"/>
    <w:rsid w:val="00C27BD0"/>
    <w:rsid w:val="00C36780"/>
    <w:rsid w:val="00C423A4"/>
    <w:rsid w:val="00C73C37"/>
    <w:rsid w:val="00C81FDF"/>
    <w:rsid w:val="00C957B0"/>
    <w:rsid w:val="00CA3E40"/>
    <w:rsid w:val="00CA4ABB"/>
    <w:rsid w:val="00CA5726"/>
    <w:rsid w:val="00CF06C6"/>
    <w:rsid w:val="00CF3FB4"/>
    <w:rsid w:val="00CF402D"/>
    <w:rsid w:val="00CF6A3C"/>
    <w:rsid w:val="00CF6E7E"/>
    <w:rsid w:val="00D03362"/>
    <w:rsid w:val="00D03F14"/>
    <w:rsid w:val="00D35D35"/>
    <w:rsid w:val="00D46F30"/>
    <w:rsid w:val="00D52CEA"/>
    <w:rsid w:val="00D52DF8"/>
    <w:rsid w:val="00D66271"/>
    <w:rsid w:val="00D96CA1"/>
    <w:rsid w:val="00DA0D40"/>
    <w:rsid w:val="00DA1308"/>
    <w:rsid w:val="00DA624B"/>
    <w:rsid w:val="00DC6F75"/>
    <w:rsid w:val="00DD69A2"/>
    <w:rsid w:val="00DE6AF4"/>
    <w:rsid w:val="00DF12DA"/>
    <w:rsid w:val="00DF24CA"/>
    <w:rsid w:val="00DF27D4"/>
    <w:rsid w:val="00DF413A"/>
    <w:rsid w:val="00DF54AA"/>
    <w:rsid w:val="00E16AA1"/>
    <w:rsid w:val="00E34B4C"/>
    <w:rsid w:val="00E603A6"/>
    <w:rsid w:val="00E60D5F"/>
    <w:rsid w:val="00E64494"/>
    <w:rsid w:val="00E974BB"/>
    <w:rsid w:val="00EA1FC0"/>
    <w:rsid w:val="00EA46B4"/>
    <w:rsid w:val="00EC6212"/>
    <w:rsid w:val="00EF161F"/>
    <w:rsid w:val="00EF1AC4"/>
    <w:rsid w:val="00F0553E"/>
    <w:rsid w:val="00F2129B"/>
    <w:rsid w:val="00F25318"/>
    <w:rsid w:val="00F25508"/>
    <w:rsid w:val="00F31690"/>
    <w:rsid w:val="00F36DAA"/>
    <w:rsid w:val="00F4122E"/>
    <w:rsid w:val="00F45A19"/>
    <w:rsid w:val="00F475BE"/>
    <w:rsid w:val="00F501F9"/>
    <w:rsid w:val="00F5679A"/>
    <w:rsid w:val="00F75C29"/>
    <w:rsid w:val="00F97E74"/>
    <w:rsid w:val="00FB27E9"/>
    <w:rsid w:val="00FB4636"/>
    <w:rsid w:val="00FB756A"/>
    <w:rsid w:val="00FE7E6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D62A1"/>
    <w:rPr>
      <w:sz w:val="24"/>
      <w:szCs w:val="24"/>
      <w:lang w:val="en-GB"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rsid w:val="00950899"/>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72778E"/>
    <w:rPr>
      <w:rFonts w:ascii="Tahoma" w:hAnsi="Tahoma" w:cs="Tahoma"/>
      <w:sz w:val="16"/>
      <w:szCs w:val="16"/>
      <w:lang w:val="en-GB" w:eastAsia="en-US"/>
    </w:rPr>
  </w:style>
  <w:style w:type="paragraph" w:customStyle="1" w:styleId="navaden1">
    <w:name w:val="navaden1"/>
    <w:basedOn w:val="Navaden"/>
    <w:uiPriority w:val="99"/>
    <w:rsid w:val="00356918"/>
    <w:pPr>
      <w:spacing w:before="100" w:beforeAutospacing="1" w:after="100" w:afterAutospacing="1"/>
    </w:pPr>
    <w:rPr>
      <w:lang w:val="sl-SI" w:eastAsia="sl-SI"/>
    </w:rPr>
  </w:style>
  <w:style w:type="paragraph" w:customStyle="1" w:styleId="nastevanje1">
    <w:name w:val="nastevanje1"/>
    <w:basedOn w:val="Navaden"/>
    <w:uiPriority w:val="99"/>
    <w:rsid w:val="00356918"/>
    <w:pPr>
      <w:spacing w:before="100" w:beforeAutospacing="1" w:after="100" w:afterAutospacing="1"/>
    </w:pPr>
    <w:rPr>
      <w:lang w:val="sl-SI" w:eastAsia="sl-SI"/>
    </w:rPr>
  </w:style>
  <w:style w:type="character" w:styleId="Hiperpovezava">
    <w:name w:val="Hyperlink"/>
    <w:basedOn w:val="Privzetapisavaodstavka"/>
    <w:uiPriority w:val="99"/>
    <w:rsid w:val="00C957B0"/>
    <w:rPr>
      <w:rFonts w:cs="Times New Roman"/>
      <w:color w:val="0000FF"/>
      <w:u w:val="single"/>
    </w:rPr>
  </w:style>
  <w:style w:type="character" w:styleId="Krepko">
    <w:name w:val="Strong"/>
    <w:basedOn w:val="Privzetapisavaodstavka"/>
    <w:uiPriority w:val="99"/>
    <w:qFormat/>
    <w:rsid w:val="00137060"/>
    <w:rPr>
      <w:rFonts w:cs="Times New Roman"/>
      <w:b/>
      <w:bCs/>
    </w:rPr>
  </w:style>
  <w:style w:type="paragraph" w:styleId="Zgradbadokumenta">
    <w:name w:val="Document Map"/>
    <w:basedOn w:val="Navaden"/>
    <w:link w:val="ZgradbadokumentaZnak"/>
    <w:uiPriority w:val="99"/>
    <w:semiHidden/>
    <w:rsid w:val="005D5BF2"/>
    <w:pPr>
      <w:shd w:val="clear" w:color="auto" w:fill="000080"/>
    </w:pPr>
    <w:rPr>
      <w:rFonts w:ascii="Tahoma" w:hAnsi="Tahoma" w:cs="Tahoma"/>
      <w:sz w:val="20"/>
      <w:szCs w:val="20"/>
    </w:rPr>
  </w:style>
  <w:style w:type="character" w:customStyle="1" w:styleId="ZgradbadokumentaZnak">
    <w:name w:val="Zgradba dokumenta Znak"/>
    <w:basedOn w:val="Privzetapisavaodstavka"/>
    <w:link w:val="Zgradbadokumenta"/>
    <w:uiPriority w:val="99"/>
    <w:semiHidden/>
    <w:locked/>
    <w:rsid w:val="0072778E"/>
    <w:rPr>
      <w:rFonts w:ascii="Tahoma" w:hAnsi="Tahoma" w:cs="Tahoma"/>
      <w:sz w:val="16"/>
      <w:szCs w:val="16"/>
      <w:lang w:val="en-GB" w:eastAsia="en-US"/>
    </w:rPr>
  </w:style>
  <w:style w:type="paragraph" w:styleId="Brezrazmikov">
    <w:name w:val="No Spacing"/>
    <w:uiPriority w:val="1"/>
    <w:qFormat/>
    <w:rsid w:val="004F55CC"/>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640648653">
      <w:marLeft w:val="0"/>
      <w:marRight w:val="0"/>
      <w:marTop w:val="0"/>
      <w:marBottom w:val="0"/>
      <w:divBdr>
        <w:top w:val="none" w:sz="0" w:space="0" w:color="auto"/>
        <w:left w:val="none" w:sz="0" w:space="0" w:color="auto"/>
        <w:bottom w:val="none" w:sz="0" w:space="0" w:color="auto"/>
        <w:right w:val="none" w:sz="0" w:space="0" w:color="auto"/>
      </w:divBdr>
    </w:div>
    <w:div w:id="1640648654">
      <w:marLeft w:val="0"/>
      <w:marRight w:val="0"/>
      <w:marTop w:val="0"/>
      <w:marBottom w:val="0"/>
      <w:divBdr>
        <w:top w:val="none" w:sz="0" w:space="0" w:color="auto"/>
        <w:left w:val="none" w:sz="0" w:space="0" w:color="auto"/>
        <w:bottom w:val="none" w:sz="0" w:space="0" w:color="auto"/>
        <w:right w:val="none" w:sz="0" w:space="0" w:color="auto"/>
      </w:divBdr>
    </w:div>
    <w:div w:id="1640648656">
      <w:marLeft w:val="0"/>
      <w:marRight w:val="0"/>
      <w:marTop w:val="0"/>
      <w:marBottom w:val="0"/>
      <w:divBdr>
        <w:top w:val="none" w:sz="0" w:space="0" w:color="auto"/>
        <w:left w:val="none" w:sz="0" w:space="0" w:color="auto"/>
        <w:bottom w:val="none" w:sz="0" w:space="0" w:color="auto"/>
        <w:right w:val="none" w:sz="0" w:space="0" w:color="auto"/>
      </w:divBdr>
    </w:div>
    <w:div w:id="1640648660">
      <w:marLeft w:val="0"/>
      <w:marRight w:val="0"/>
      <w:marTop w:val="0"/>
      <w:marBottom w:val="0"/>
      <w:divBdr>
        <w:top w:val="none" w:sz="0" w:space="0" w:color="auto"/>
        <w:left w:val="none" w:sz="0" w:space="0" w:color="auto"/>
        <w:bottom w:val="none" w:sz="0" w:space="0" w:color="auto"/>
        <w:right w:val="none" w:sz="0" w:space="0" w:color="auto"/>
      </w:divBdr>
    </w:div>
    <w:div w:id="1640648661">
      <w:marLeft w:val="0"/>
      <w:marRight w:val="0"/>
      <w:marTop w:val="0"/>
      <w:marBottom w:val="0"/>
      <w:divBdr>
        <w:top w:val="none" w:sz="0" w:space="0" w:color="auto"/>
        <w:left w:val="none" w:sz="0" w:space="0" w:color="auto"/>
        <w:bottom w:val="none" w:sz="0" w:space="0" w:color="auto"/>
        <w:right w:val="none" w:sz="0" w:space="0" w:color="auto"/>
      </w:divBdr>
    </w:div>
    <w:div w:id="1640648663">
      <w:marLeft w:val="0"/>
      <w:marRight w:val="0"/>
      <w:marTop w:val="0"/>
      <w:marBottom w:val="0"/>
      <w:divBdr>
        <w:top w:val="none" w:sz="0" w:space="0" w:color="auto"/>
        <w:left w:val="none" w:sz="0" w:space="0" w:color="auto"/>
        <w:bottom w:val="none" w:sz="0" w:space="0" w:color="auto"/>
        <w:right w:val="none" w:sz="0" w:space="0" w:color="auto"/>
      </w:divBdr>
      <w:divsChild>
        <w:div w:id="1640648655">
          <w:marLeft w:val="0"/>
          <w:marRight w:val="0"/>
          <w:marTop w:val="0"/>
          <w:marBottom w:val="0"/>
          <w:divBdr>
            <w:top w:val="none" w:sz="0" w:space="0" w:color="auto"/>
            <w:left w:val="none" w:sz="0" w:space="0" w:color="auto"/>
            <w:bottom w:val="none" w:sz="0" w:space="0" w:color="auto"/>
            <w:right w:val="none" w:sz="0" w:space="0" w:color="auto"/>
          </w:divBdr>
        </w:div>
        <w:div w:id="1640648657">
          <w:marLeft w:val="0"/>
          <w:marRight w:val="0"/>
          <w:marTop w:val="0"/>
          <w:marBottom w:val="0"/>
          <w:divBdr>
            <w:top w:val="none" w:sz="0" w:space="0" w:color="auto"/>
            <w:left w:val="none" w:sz="0" w:space="0" w:color="auto"/>
            <w:bottom w:val="none" w:sz="0" w:space="0" w:color="auto"/>
            <w:right w:val="none" w:sz="0" w:space="0" w:color="auto"/>
          </w:divBdr>
        </w:div>
        <w:div w:id="1640648658">
          <w:marLeft w:val="0"/>
          <w:marRight w:val="0"/>
          <w:marTop w:val="0"/>
          <w:marBottom w:val="0"/>
          <w:divBdr>
            <w:top w:val="none" w:sz="0" w:space="0" w:color="auto"/>
            <w:left w:val="none" w:sz="0" w:space="0" w:color="auto"/>
            <w:bottom w:val="none" w:sz="0" w:space="0" w:color="auto"/>
            <w:right w:val="none" w:sz="0" w:space="0" w:color="auto"/>
          </w:divBdr>
        </w:div>
        <w:div w:id="1640648659">
          <w:marLeft w:val="0"/>
          <w:marRight w:val="0"/>
          <w:marTop w:val="0"/>
          <w:marBottom w:val="0"/>
          <w:divBdr>
            <w:top w:val="none" w:sz="0" w:space="0" w:color="auto"/>
            <w:left w:val="none" w:sz="0" w:space="0" w:color="auto"/>
            <w:bottom w:val="none" w:sz="0" w:space="0" w:color="auto"/>
            <w:right w:val="none" w:sz="0" w:space="0" w:color="auto"/>
          </w:divBdr>
        </w:div>
        <w:div w:id="1640648662">
          <w:marLeft w:val="0"/>
          <w:marRight w:val="0"/>
          <w:marTop w:val="0"/>
          <w:marBottom w:val="0"/>
          <w:divBdr>
            <w:top w:val="none" w:sz="0" w:space="0" w:color="auto"/>
            <w:left w:val="none" w:sz="0" w:space="0" w:color="auto"/>
            <w:bottom w:val="none" w:sz="0" w:space="0" w:color="auto"/>
            <w:right w:val="none" w:sz="0" w:space="0" w:color="auto"/>
          </w:divBdr>
        </w:div>
        <w:div w:id="1640648664">
          <w:marLeft w:val="0"/>
          <w:marRight w:val="0"/>
          <w:marTop w:val="0"/>
          <w:marBottom w:val="0"/>
          <w:divBdr>
            <w:top w:val="none" w:sz="0" w:space="0" w:color="auto"/>
            <w:left w:val="none" w:sz="0" w:space="0" w:color="auto"/>
            <w:bottom w:val="none" w:sz="0" w:space="0" w:color="auto"/>
            <w:right w:val="none" w:sz="0" w:space="0" w:color="auto"/>
          </w:divBdr>
        </w:div>
      </w:divsChild>
    </w:div>
    <w:div w:id="1640648665">
      <w:marLeft w:val="0"/>
      <w:marRight w:val="0"/>
      <w:marTop w:val="0"/>
      <w:marBottom w:val="0"/>
      <w:divBdr>
        <w:top w:val="none" w:sz="0" w:space="0" w:color="auto"/>
        <w:left w:val="none" w:sz="0" w:space="0" w:color="auto"/>
        <w:bottom w:val="none" w:sz="0" w:space="0" w:color="auto"/>
        <w:right w:val="none" w:sz="0" w:space="0" w:color="auto"/>
      </w:divBdr>
    </w:div>
    <w:div w:id="16406486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stna.obcina@murska-sobota.si"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1%20-%20VIDA\5%20-%20STIKI%20Z%20MEDIJI\Sporo&#269;ila%20za%20javnost\Sporo&#269;ilo%20za%20javnost%20-%20Projekt%20SI-HU%202007-2013.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Sporočilo za javnost - Projekt SI-HU 2007-2013</Template>
  <TotalTime>1</TotalTime>
  <Pages>1</Pages>
  <Words>333</Words>
  <Characters>1902</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»E X C H A N G E«  P R O J E K T</vt:lpstr>
    </vt:vector>
  </TitlesOfParts>
  <Company>Murska Sobota</Company>
  <LinksUpToDate>false</LinksUpToDate>
  <CharactersWithSpaces>2231</CharactersWithSpaces>
  <SharedDoc>false</SharedDoc>
  <HLinks>
    <vt:vector size="6" baseType="variant">
      <vt:variant>
        <vt:i4>1900596</vt:i4>
      </vt:variant>
      <vt:variant>
        <vt:i4>0</vt:i4>
      </vt:variant>
      <vt:variant>
        <vt:i4>0</vt:i4>
      </vt:variant>
      <vt:variant>
        <vt:i4>5</vt:i4>
      </vt:variant>
      <vt:variant>
        <vt:lpwstr>mailto:mestna.obcina@murska-sobota.si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X C H A N G E«  P R O J E K T</dc:title>
  <dc:subject/>
  <dc:creator>moms</dc:creator>
  <cp:keywords/>
  <dc:description/>
  <cp:lastModifiedBy>moms</cp:lastModifiedBy>
  <cp:revision>2</cp:revision>
  <cp:lastPrinted>2012-10-04T08:26:00Z</cp:lastPrinted>
  <dcterms:created xsi:type="dcterms:W3CDTF">2012-10-05T06:28:00Z</dcterms:created>
  <dcterms:modified xsi:type="dcterms:W3CDTF">2012-10-05T06:30:00Z</dcterms:modified>
</cp:coreProperties>
</file>