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727C6" w14:textId="77777777" w:rsidR="0062110A" w:rsidRDefault="0062110A" w:rsidP="00CE1129">
      <w:pPr>
        <w:jc w:val="center"/>
        <w:rPr>
          <w:rFonts w:ascii="Calibri" w:hAnsi="Calibri"/>
          <w:b/>
          <w:sz w:val="32"/>
          <w:szCs w:val="32"/>
          <w:lang w:val="sl-SI"/>
        </w:rPr>
      </w:pPr>
    </w:p>
    <w:p w14:paraId="2B67E7C3" w14:textId="374E5482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jc w:val="center"/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</w:pPr>
      <w:r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 xml:space="preserve">TRADICIONALNO </w:t>
      </w:r>
      <w:r w:rsidRPr="0062110A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 xml:space="preserve">MARTINOVANJE V </w:t>
      </w:r>
      <w:r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>MURSKI SOBOTI, 12. NOVEMBER 2021</w:t>
      </w:r>
    </w:p>
    <w:p w14:paraId="4C32EED8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jc w:val="center"/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</w:pPr>
    </w:p>
    <w:p w14:paraId="5901A77D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jc w:val="center"/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 xml:space="preserve">PRIJAVNICA </w:t>
      </w:r>
    </w:p>
    <w:p w14:paraId="2F834A24" w14:textId="77777777" w:rsidR="0062110A" w:rsidRPr="0062110A" w:rsidRDefault="0062110A" w:rsidP="0062110A">
      <w:pPr>
        <w:widowControl w:val="0"/>
        <w:autoSpaceDE w:val="0"/>
        <w:autoSpaceDN w:val="0"/>
        <w:spacing w:after="99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5AC017D9" w14:textId="444E6B5F" w:rsidR="0062110A" w:rsidRPr="0062110A" w:rsidRDefault="0062110A" w:rsidP="0062110A">
      <w:pPr>
        <w:widowControl w:val="0"/>
        <w:autoSpaceDE w:val="0"/>
        <w:autoSpaceDN w:val="0"/>
        <w:spacing w:after="4" w:line="266" w:lineRule="auto"/>
        <w:ind w:left="-5" w:hanging="10"/>
        <w:rPr>
          <w:rFonts w:ascii="Calibri" w:eastAsia="Times New Roman" w:hAnsi="Calibri" w:cs="Times New Roman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Prijavljamo sodelovanje na prireditvi </w:t>
      </w:r>
      <w:r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Tradicionalno</w:t>
      </w: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</w:t>
      </w:r>
      <w:r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m</w:t>
      </w: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artinovanje, ki bo na</w:t>
      </w:r>
      <w:r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Slovenski ulici v petek, 12. novembra 2021 med 11. in 20.uro. </w:t>
      </w:r>
    </w:p>
    <w:p w14:paraId="165FD8B2" w14:textId="77777777" w:rsidR="0062110A" w:rsidRPr="0062110A" w:rsidRDefault="0062110A" w:rsidP="0062110A">
      <w:pPr>
        <w:widowControl w:val="0"/>
        <w:autoSpaceDE w:val="0"/>
        <w:autoSpaceDN w:val="0"/>
        <w:spacing w:after="4" w:line="266" w:lineRule="auto"/>
        <w:ind w:left="-5" w:hanging="10"/>
        <w:rPr>
          <w:rFonts w:ascii="Calibri" w:eastAsia="Calibri" w:hAnsi="Calibri" w:cs="Calibri"/>
          <w:b/>
          <w:sz w:val="22"/>
          <w:szCs w:val="22"/>
          <w:u w:val="single"/>
          <w:lang w:val="sl-SI" w:eastAsia="en-US" w:bidi="en-US"/>
        </w:rPr>
      </w:pPr>
    </w:p>
    <w:p w14:paraId="7608D79D" w14:textId="77777777" w:rsidR="0062110A" w:rsidRPr="0062110A" w:rsidRDefault="0062110A" w:rsidP="0062110A">
      <w:pPr>
        <w:widowControl w:val="0"/>
        <w:numPr>
          <w:ilvl w:val="0"/>
          <w:numId w:val="22"/>
        </w:numPr>
        <w:autoSpaceDE w:val="0"/>
        <w:autoSpaceDN w:val="0"/>
        <w:spacing w:after="17" w:line="240" w:lineRule="auto"/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  <w:t xml:space="preserve">Splošni podatki o ponudniku  </w:t>
      </w:r>
    </w:p>
    <w:p w14:paraId="4C448FA8" w14:textId="77777777" w:rsidR="0062110A" w:rsidRPr="0062110A" w:rsidRDefault="0062110A" w:rsidP="0062110A">
      <w:pPr>
        <w:widowControl w:val="0"/>
        <w:autoSpaceDE w:val="0"/>
        <w:autoSpaceDN w:val="0"/>
        <w:spacing w:after="17" w:line="240" w:lineRule="auto"/>
        <w:ind w:left="1080"/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</w:pPr>
    </w:p>
    <w:tbl>
      <w:tblPr>
        <w:tblStyle w:val="Tabelamrea2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5525"/>
      </w:tblGrid>
      <w:tr w:rsidR="0062110A" w:rsidRPr="0062110A" w14:paraId="3744B9EF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EFFA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  <w:r w:rsidRPr="0062110A">
              <w:rPr>
                <w:rFonts w:cs="Calibri"/>
                <w:lang w:val="sl-SI" w:bidi="en-US"/>
              </w:rPr>
              <w:t xml:space="preserve">Podjetje: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42C1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42E3C68C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3568F6" w14:paraId="5A2AD9A9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CDD4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cs="Calibri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>Ime in priimek odgovorne osebe: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2D35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7E49395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75EED921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14D1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>Ulica, št.: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965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2D8C2ED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20E23CC7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C910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cs="Calibri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>Poštna številka, kraj</w:t>
            </w:r>
            <w:r w:rsidRPr="0062110A">
              <w:rPr>
                <w:rFonts w:cs="Calibri"/>
                <w:lang w:val="sl-SI" w:bidi="en-US"/>
              </w:rPr>
              <w:t>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513D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055B769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12BE353E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6CAC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cs="Calibri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>Telefon: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B5CF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31FEB04D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53182CF6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5900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Dosegljiva mobilna številka: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27CB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782F8BE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51030CED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AAD0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E-pošta: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D869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24B50EBC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208B542F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B6A3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Davčna številka: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838C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108D8746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2C8028D4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5B0E" w14:textId="77777777" w:rsidR="0062110A" w:rsidRPr="0062110A" w:rsidRDefault="0062110A" w:rsidP="0062110A">
            <w:pPr>
              <w:widowControl w:val="0"/>
              <w:autoSpaceDN w:val="0"/>
              <w:spacing w:after="4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Davčni zavezanec </w:t>
            </w:r>
            <w:r w:rsidRPr="0062110A">
              <w:rPr>
                <w:rFonts w:eastAsia="Times New Roman"/>
                <w:i/>
                <w:lang w:val="sl-SI" w:bidi="en-US"/>
              </w:rPr>
              <w:t>(obkrožite):</w:t>
            </w:r>
            <w:r w:rsidRPr="0062110A">
              <w:rPr>
                <w:rFonts w:eastAsia="Times New Roman"/>
                <w:lang w:val="sl-SI" w:bidi="en-US"/>
              </w:rPr>
              <w:t xml:space="preserve">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E29A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>DA          NE</w:t>
            </w:r>
          </w:p>
        </w:tc>
      </w:tr>
    </w:tbl>
    <w:p w14:paraId="4BAB22A9" w14:textId="002B1D73" w:rsidR="0062110A" w:rsidRDefault="0062110A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11158704" w14:textId="01E96DD0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73267FBC" w14:textId="26FF4405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29E14604" w14:textId="4247C4E5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56595CEE" w14:textId="3D4F0B33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1C6D7D38" w14:textId="2F699115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7FEF8DE5" w14:textId="24237E08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00A6CBDB" w14:textId="19E746F6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5899F9E6" w14:textId="2614CA2E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069D0BCC" w14:textId="51DA56B8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403DA0DE" w14:textId="17513E31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22CB939A" w14:textId="76EA3E74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136ADB3C" w14:textId="05694047" w:rsidR="00723DFC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6D242CF7" w14:textId="77777777" w:rsidR="00723DFC" w:rsidRPr="0062110A" w:rsidRDefault="00723DFC" w:rsidP="0062110A">
      <w:pPr>
        <w:widowControl w:val="0"/>
        <w:autoSpaceDE w:val="0"/>
        <w:autoSpaceDN w:val="0"/>
        <w:spacing w:after="17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7F5D7878" w14:textId="77777777" w:rsidR="0062110A" w:rsidRPr="0062110A" w:rsidRDefault="0062110A" w:rsidP="0062110A">
      <w:pPr>
        <w:widowControl w:val="0"/>
        <w:numPr>
          <w:ilvl w:val="0"/>
          <w:numId w:val="22"/>
        </w:numPr>
        <w:autoSpaceDE w:val="0"/>
        <w:autoSpaceDN w:val="0"/>
        <w:spacing w:after="16" w:line="240" w:lineRule="auto"/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  <w:lastRenderedPageBreak/>
        <w:t>Podatki o stojnici in ponudbi</w:t>
      </w:r>
    </w:p>
    <w:p w14:paraId="3FE393F2" w14:textId="77777777" w:rsidR="0062110A" w:rsidRPr="0062110A" w:rsidRDefault="0062110A" w:rsidP="0062110A">
      <w:pPr>
        <w:widowControl w:val="0"/>
        <w:autoSpaceDE w:val="0"/>
        <w:autoSpaceDN w:val="0"/>
        <w:spacing w:after="16" w:line="240" w:lineRule="auto"/>
        <w:ind w:left="1080"/>
        <w:rPr>
          <w:rFonts w:ascii="Calibri" w:eastAsia="Calibri" w:hAnsi="Calibri" w:cs="Calibri"/>
          <w:b/>
          <w:sz w:val="22"/>
          <w:szCs w:val="22"/>
          <w:lang w:val="sl-SI" w:eastAsia="en-US" w:bidi="en-US"/>
        </w:rPr>
      </w:pPr>
    </w:p>
    <w:tbl>
      <w:tblPr>
        <w:tblStyle w:val="Tabelamrea2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5525"/>
      </w:tblGrid>
      <w:tr w:rsidR="00731576" w:rsidRPr="0062110A" w14:paraId="7BBEA338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E534" w14:textId="24E098B8" w:rsidR="00731576" w:rsidRDefault="00731576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  <w:r>
              <w:rPr>
                <w:rFonts w:eastAsia="Times New Roman"/>
                <w:lang w:val="sl-SI" w:bidi="en-US"/>
              </w:rPr>
              <w:t>Najem (označite, za kateri najem se odločate):</w:t>
            </w:r>
          </w:p>
          <w:p w14:paraId="0972A037" w14:textId="2BC31798" w:rsidR="00731576" w:rsidRPr="0062110A" w:rsidRDefault="00731576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F2D4" w14:textId="58A91B08" w:rsidR="00731576" w:rsidRDefault="00731576" w:rsidP="00731576">
            <w:pPr>
              <w:pStyle w:val="Odstavekseznama"/>
              <w:widowControl w:val="0"/>
              <w:numPr>
                <w:ilvl w:val="3"/>
                <w:numId w:val="22"/>
              </w:numPr>
              <w:autoSpaceDN w:val="0"/>
              <w:spacing w:after="17"/>
              <w:jc w:val="both"/>
              <w:rPr>
                <w:rFonts w:cs="Calibri"/>
                <w:lang w:val="sl-SI" w:bidi="en-US"/>
              </w:rPr>
            </w:pPr>
            <w:r>
              <w:rPr>
                <w:rFonts w:cs="Calibri"/>
                <w:lang w:val="sl-SI" w:bidi="en-US"/>
              </w:rPr>
              <w:t>HIŠKA (165€ z DDV)</w:t>
            </w:r>
          </w:p>
          <w:p w14:paraId="0520B2E1" w14:textId="77777777" w:rsidR="00731576" w:rsidRDefault="00731576" w:rsidP="00731576">
            <w:pPr>
              <w:pStyle w:val="Odstavekseznama"/>
              <w:widowControl w:val="0"/>
              <w:autoSpaceDN w:val="0"/>
              <w:spacing w:after="17"/>
              <w:ind w:left="2880"/>
              <w:jc w:val="both"/>
              <w:rPr>
                <w:rFonts w:cs="Calibri"/>
                <w:lang w:val="sl-SI" w:bidi="en-US"/>
              </w:rPr>
            </w:pPr>
          </w:p>
          <w:p w14:paraId="0D79264A" w14:textId="7410F37A" w:rsidR="00731576" w:rsidRPr="00731576" w:rsidRDefault="00731576" w:rsidP="00731576">
            <w:pPr>
              <w:pStyle w:val="Odstavekseznama"/>
              <w:widowControl w:val="0"/>
              <w:numPr>
                <w:ilvl w:val="3"/>
                <w:numId w:val="22"/>
              </w:numPr>
              <w:autoSpaceDN w:val="0"/>
              <w:spacing w:after="17"/>
              <w:jc w:val="both"/>
              <w:rPr>
                <w:rFonts w:cs="Calibri"/>
                <w:lang w:val="sl-SI" w:bidi="en-US"/>
              </w:rPr>
            </w:pPr>
            <w:r>
              <w:rPr>
                <w:rFonts w:cs="Calibri"/>
                <w:lang w:val="sl-SI" w:bidi="en-US"/>
              </w:rPr>
              <w:t>STOJNICA (95€ z DDV)</w:t>
            </w:r>
          </w:p>
        </w:tc>
      </w:tr>
      <w:tr w:rsidR="0062110A" w:rsidRPr="0062110A" w14:paraId="76F73658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F60B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Navedite vsebino ponudbe na vaši stojnici: </w:t>
            </w:r>
          </w:p>
          <w:p w14:paraId="68ADFA61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cs="Calibri"/>
                <w:lang w:val="sl-SI" w:bidi="en-US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5B23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3294503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7ED71E2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1DADCBBD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2F6DE369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25B9ED24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68CB482E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  <w:p w14:paraId="599CFF33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3F09CAF4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C09D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Navedite število oseb, ki bodo delali na vaši prodajni stojnici: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F738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  <w:tr w:rsidR="0062110A" w:rsidRPr="0062110A" w14:paraId="5AABA7B2" w14:textId="77777777" w:rsidTr="0062110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C18A" w14:textId="77777777" w:rsidR="0062110A" w:rsidRPr="0062110A" w:rsidRDefault="0062110A" w:rsidP="0062110A">
            <w:pPr>
              <w:widowControl w:val="0"/>
              <w:autoSpaceDN w:val="0"/>
              <w:spacing w:after="6" w:line="266" w:lineRule="auto"/>
              <w:ind w:left="-5" w:hanging="10"/>
              <w:rPr>
                <w:rFonts w:cs="Calibri"/>
                <w:lang w:val="sl-SI" w:bidi="en-US"/>
              </w:rPr>
            </w:pPr>
            <w:r w:rsidRPr="0062110A">
              <w:rPr>
                <w:rFonts w:eastAsia="Times New Roman"/>
                <w:lang w:val="sl-SI" w:bidi="en-US"/>
              </w:rPr>
              <w:t xml:space="preserve">Kratek opis dejavnosti (2 – 3 stavki): </w:t>
            </w:r>
          </w:p>
          <w:p w14:paraId="3EFCAF3D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7EDB8468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46739466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5B10E864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32B02E47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2BEC2D7D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1E99EA21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  <w:p w14:paraId="11B7C60A" w14:textId="77777777" w:rsidR="0062110A" w:rsidRPr="0062110A" w:rsidRDefault="0062110A" w:rsidP="0062110A">
            <w:pPr>
              <w:widowControl w:val="0"/>
              <w:autoSpaceDN w:val="0"/>
              <w:spacing w:after="45" w:line="266" w:lineRule="auto"/>
              <w:ind w:left="-5" w:hanging="10"/>
              <w:rPr>
                <w:rFonts w:eastAsia="Times New Roman"/>
                <w:lang w:val="sl-SI" w:bidi="en-US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1D23" w14:textId="77777777" w:rsidR="0062110A" w:rsidRPr="0062110A" w:rsidRDefault="0062110A" w:rsidP="0062110A">
            <w:pPr>
              <w:widowControl w:val="0"/>
              <w:autoSpaceDN w:val="0"/>
              <w:spacing w:after="17"/>
              <w:rPr>
                <w:rFonts w:cs="Calibri"/>
                <w:lang w:val="sl-SI" w:bidi="en-US"/>
              </w:rPr>
            </w:pPr>
          </w:p>
        </w:tc>
      </w:tr>
    </w:tbl>
    <w:p w14:paraId="064D4BA8" w14:textId="77777777" w:rsidR="0062110A" w:rsidRPr="0062110A" w:rsidRDefault="0062110A" w:rsidP="0062110A">
      <w:pPr>
        <w:widowControl w:val="0"/>
        <w:autoSpaceDE w:val="0"/>
        <w:autoSpaceDN w:val="0"/>
        <w:spacing w:after="14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5E5C2666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left="-5" w:hanging="10"/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OPOMBA: </w:t>
      </w:r>
    </w:p>
    <w:p w14:paraId="103A0401" w14:textId="50F62E72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left="-5" w:hanging="10"/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Na prireditvi se ponuja izključno tradicionalna </w:t>
      </w:r>
      <w:r w:rsidR="00723DFC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>martinova</w:t>
      </w:r>
      <w:r w:rsidR="00576A03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 (pripravljena tudi na moderen način)</w:t>
      </w:r>
      <w:r w:rsidR="00723DFC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 in prekmurska</w:t>
      </w:r>
      <w:r w:rsidRPr="0062110A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 kulinarika!  </w:t>
      </w:r>
    </w:p>
    <w:p w14:paraId="1CB851E3" w14:textId="77777777" w:rsidR="0062110A" w:rsidRPr="0062110A" w:rsidRDefault="0062110A" w:rsidP="0062110A">
      <w:pPr>
        <w:widowControl w:val="0"/>
        <w:autoSpaceDE w:val="0"/>
        <w:autoSpaceDN w:val="0"/>
        <w:spacing w:after="4" w:line="266" w:lineRule="auto"/>
        <w:ind w:left="-5" w:hanging="10"/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b/>
          <w:sz w:val="22"/>
          <w:szCs w:val="22"/>
          <w:lang w:val="sl-SI" w:eastAsia="en-US" w:bidi="en-US"/>
        </w:rPr>
        <w:t xml:space="preserve">Na prireditvi ni dovoljena prodaja in točenje drugih alkoholnih pijač (razen vino in mošt). </w:t>
      </w:r>
    </w:p>
    <w:p w14:paraId="662A3BCB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7D44BBC6" w14:textId="577FAA36" w:rsidR="0062110A" w:rsidRPr="0062110A" w:rsidRDefault="00576A03" w:rsidP="0062110A">
      <w:pPr>
        <w:widowControl w:val="0"/>
        <w:autoSpaceDE w:val="0"/>
        <w:autoSpaceDN w:val="0"/>
        <w:spacing w:after="6" w:line="266" w:lineRule="auto"/>
        <w:ind w:left="-5" w:hanging="10"/>
        <w:rPr>
          <w:rFonts w:ascii="Calibri" w:eastAsia="Calibri" w:hAnsi="Calibri" w:cs="Calibri"/>
          <w:sz w:val="22"/>
          <w:szCs w:val="22"/>
          <w:lang w:val="sl-SI" w:eastAsia="en-US" w:bidi="en-US"/>
        </w:rPr>
      </w:pPr>
      <w:r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N</w:t>
      </w:r>
      <w:r w:rsidR="00723DFC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a prireditvi uporabljate</w:t>
      </w:r>
      <w:r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izključno</w:t>
      </w:r>
      <w:r w:rsidR="00723DFC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biološko razgradljivo embalažo.</w:t>
      </w:r>
    </w:p>
    <w:p w14:paraId="50E4A3C0" w14:textId="77777777" w:rsidR="0062110A" w:rsidRPr="0062110A" w:rsidRDefault="0062110A" w:rsidP="0062110A">
      <w:pPr>
        <w:widowControl w:val="0"/>
        <w:autoSpaceDE w:val="0"/>
        <w:autoSpaceDN w:val="0"/>
        <w:spacing w:after="14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6E6ACA4C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rPr>
          <w:rFonts w:ascii="Calibri" w:eastAsia="Times New Roman" w:hAnsi="Calibri" w:cs="Times New Roman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S podpisom jamčim:</w:t>
      </w:r>
    </w:p>
    <w:p w14:paraId="11DFC5BD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rPr>
          <w:rFonts w:ascii="Calibri" w:eastAsia="Times New Roman" w:hAnsi="Calibri" w:cs="Times New Roman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- da bom na dan prireditve izpolnjeval PCT pogoj;</w:t>
      </w:r>
    </w:p>
    <w:p w14:paraId="50B1AE83" w14:textId="77777777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rPr>
          <w:rFonts w:ascii="Calibri" w:eastAsia="Times New Roman" w:hAnsi="Calibri" w:cs="Times New Roman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- da so vsi navedeni podatki resnični;</w:t>
      </w:r>
    </w:p>
    <w:p w14:paraId="4B80C309" w14:textId="22FE5064" w:rsidR="0062110A" w:rsidRPr="0062110A" w:rsidRDefault="0062110A" w:rsidP="0062110A">
      <w:pPr>
        <w:widowControl w:val="0"/>
        <w:autoSpaceDE w:val="0"/>
        <w:autoSpaceDN w:val="0"/>
        <w:spacing w:after="0" w:line="240" w:lineRule="auto"/>
        <w:ind w:right="178"/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- da sem seznanjen s Pogoji sodelovanja razpisa </w:t>
      </w:r>
      <w:r w:rsidR="00723DFC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 xml:space="preserve">TRADICIONALNO </w:t>
      </w:r>
      <w:r w:rsidRPr="0062110A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>MARTINOVANJE V M</w:t>
      </w:r>
      <w:r w:rsidR="00723DFC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>URSKI SOBOTI</w:t>
      </w:r>
      <w:r w:rsidRPr="0062110A">
        <w:rPr>
          <w:rFonts w:ascii="Calibri" w:eastAsia="Calibri" w:hAnsi="Calibri" w:cs="Times New Roman"/>
          <w:b/>
          <w:sz w:val="22"/>
          <w:szCs w:val="22"/>
          <w:lang w:val="sl-SI" w:eastAsia="en-US" w:bidi="en-US"/>
        </w:rPr>
        <w:t xml:space="preserve">! </w:t>
      </w:r>
    </w:p>
    <w:p w14:paraId="25C71C3E" w14:textId="77777777" w:rsidR="0062110A" w:rsidRPr="0062110A" w:rsidRDefault="0062110A" w:rsidP="0062110A">
      <w:pPr>
        <w:widowControl w:val="0"/>
        <w:autoSpaceDE w:val="0"/>
        <w:autoSpaceDN w:val="0"/>
        <w:spacing w:after="6" w:line="266" w:lineRule="auto"/>
        <w:ind w:left="-5" w:hanging="10"/>
        <w:rPr>
          <w:rFonts w:ascii="Calibri" w:eastAsia="Times New Roman" w:hAnsi="Calibri" w:cs="Times New Roman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</w:t>
      </w:r>
    </w:p>
    <w:p w14:paraId="6293468C" w14:textId="77777777" w:rsidR="0062110A" w:rsidRPr="0062110A" w:rsidRDefault="0062110A" w:rsidP="0062110A">
      <w:pPr>
        <w:widowControl w:val="0"/>
        <w:autoSpaceDE w:val="0"/>
        <w:autoSpaceDN w:val="0"/>
        <w:spacing w:after="6" w:line="266" w:lineRule="auto"/>
        <w:ind w:left="-5" w:hanging="10"/>
        <w:rPr>
          <w:rFonts w:ascii="Calibri" w:eastAsia="Calibri" w:hAnsi="Calibri" w:cs="Calibri"/>
          <w:sz w:val="22"/>
          <w:szCs w:val="22"/>
          <w:lang w:val="sl-SI" w:eastAsia="en-US" w:bidi="en-US"/>
        </w:rPr>
      </w:pPr>
    </w:p>
    <w:p w14:paraId="47064266" w14:textId="77777777" w:rsidR="0062110A" w:rsidRPr="0062110A" w:rsidRDefault="0062110A" w:rsidP="0062110A">
      <w:pPr>
        <w:widowControl w:val="0"/>
        <w:autoSpaceDE w:val="0"/>
        <w:autoSpaceDN w:val="0"/>
        <w:spacing w:after="23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</w:t>
      </w:r>
    </w:p>
    <w:p w14:paraId="562E1F37" w14:textId="5DF9F62E" w:rsidR="0062110A" w:rsidRPr="0062110A" w:rsidRDefault="0062110A" w:rsidP="0062110A">
      <w:pPr>
        <w:widowControl w:val="0"/>
        <w:tabs>
          <w:tab w:val="center" w:pos="4249"/>
          <w:tab w:val="center" w:pos="4957"/>
          <w:tab w:val="center" w:pos="6601"/>
        </w:tabs>
        <w:autoSpaceDE w:val="0"/>
        <w:autoSpaceDN w:val="0"/>
        <w:spacing w:after="6" w:line="266" w:lineRule="auto"/>
        <w:ind w:left="-15"/>
        <w:rPr>
          <w:rFonts w:ascii="Calibri" w:eastAsia="Calibri" w:hAnsi="Calibri" w:cs="Calibri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M</w:t>
      </w:r>
      <w:r w:rsidR="00723DFC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>urska Sobota</w:t>
      </w: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, ________________                        </w:t>
      </w: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ab/>
        <w:t xml:space="preserve"> </w:t>
      </w: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ab/>
        <w:t xml:space="preserve">            Podpis in žig: ____________________</w:t>
      </w:r>
    </w:p>
    <w:p w14:paraId="0C62F4D7" w14:textId="45DC0926" w:rsidR="0062110A" w:rsidRPr="003568F6" w:rsidRDefault="0062110A" w:rsidP="003568F6">
      <w:pPr>
        <w:widowControl w:val="0"/>
        <w:autoSpaceDE w:val="0"/>
        <w:autoSpaceDN w:val="0"/>
        <w:spacing w:after="14" w:line="240" w:lineRule="auto"/>
        <w:rPr>
          <w:rFonts w:ascii="Calibri" w:eastAsia="Calibri" w:hAnsi="Calibri" w:cs="Calibri"/>
          <w:sz w:val="22"/>
          <w:szCs w:val="22"/>
          <w:lang w:val="sl-SI" w:eastAsia="en-US" w:bidi="en-US"/>
        </w:rPr>
      </w:pPr>
      <w:r w:rsidRPr="0062110A">
        <w:rPr>
          <w:rFonts w:ascii="Calibri" w:eastAsia="Times New Roman" w:hAnsi="Calibri" w:cs="Times New Roman"/>
          <w:sz w:val="22"/>
          <w:szCs w:val="22"/>
          <w:lang w:val="sl-SI" w:eastAsia="en-US" w:bidi="en-US"/>
        </w:rPr>
        <w:t xml:space="preserve"> </w:t>
      </w:r>
    </w:p>
    <w:sectPr w:rsidR="0062110A" w:rsidRPr="003568F6" w:rsidSect="001706EA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69E9" w14:textId="77777777" w:rsidR="00B654B3" w:rsidRDefault="00B654B3" w:rsidP="00516927">
      <w:pPr>
        <w:spacing w:after="0" w:line="240" w:lineRule="auto"/>
      </w:pPr>
      <w:r>
        <w:separator/>
      </w:r>
    </w:p>
  </w:endnote>
  <w:endnote w:type="continuationSeparator" w:id="0">
    <w:p w14:paraId="5ECDCA50" w14:textId="77777777" w:rsidR="00B654B3" w:rsidRDefault="00B654B3" w:rsidP="00516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6468" w14:textId="77777777" w:rsidR="00C821A5" w:rsidRPr="003136EC" w:rsidRDefault="00C821A5" w:rsidP="008A7444">
    <w:pPr>
      <w:pStyle w:val="Noga"/>
      <w:rPr>
        <w:color w:val="3E1F00"/>
        <w:sz w:val="14"/>
        <w:szCs w:val="14"/>
        <w:lang w:val="sl-SI"/>
      </w:rPr>
    </w:pPr>
    <w:r w:rsidRPr="00F851A1">
      <w:rPr>
        <w:color w:val="3E1F00"/>
        <w:sz w:val="14"/>
        <w:szCs w:val="14"/>
        <w:lang w:val="sl-SI"/>
      </w:rPr>
      <w:t xml:space="preserve">©Zavod za kulturo, turizem in šport Murska Sobota, </w:t>
    </w:r>
    <w:r w:rsidR="00711554">
      <w:rPr>
        <w:color w:val="3E1F00"/>
        <w:sz w:val="14"/>
        <w:szCs w:val="14"/>
        <w:lang w:val="sl-SI"/>
      </w:rPr>
      <w:t>Ul. Štefana Kovača 30</w:t>
    </w:r>
    <w:r w:rsidR="008A7444">
      <w:rPr>
        <w:color w:val="3E1F00"/>
        <w:sz w:val="14"/>
        <w:szCs w:val="14"/>
        <w:lang w:val="sl-SI"/>
      </w:rPr>
      <w:t xml:space="preserve">, </w:t>
    </w:r>
    <w:r w:rsidR="003136EC">
      <w:rPr>
        <w:color w:val="3E1F00"/>
        <w:sz w:val="14"/>
        <w:szCs w:val="14"/>
        <w:lang w:val="sl-SI"/>
      </w:rPr>
      <w:t xml:space="preserve">9000 Murska Sobota </w:t>
    </w:r>
    <w:r w:rsidR="00AF0D4D">
      <w:rPr>
        <w:color w:val="3E1F00"/>
        <w:sz w:val="14"/>
        <w:szCs w:val="14"/>
        <w:lang w:val="sl-SI"/>
      </w:rPr>
      <w:t>I 02 521 43 85</w:t>
    </w:r>
    <w:r w:rsidR="008A7444">
      <w:rPr>
        <w:color w:val="3E1F00"/>
        <w:sz w:val="14"/>
        <w:szCs w:val="14"/>
        <w:lang w:val="sl-SI"/>
      </w:rPr>
      <w:t xml:space="preserve"> I</w:t>
    </w:r>
    <w:r w:rsidRPr="00F851A1">
      <w:rPr>
        <w:color w:val="3E1F00"/>
        <w:sz w:val="14"/>
        <w:szCs w:val="14"/>
        <w:lang w:val="sl-SI"/>
      </w:rPr>
      <w:t xml:space="preserve"> </w:t>
    </w:r>
    <w:hyperlink r:id="rId1" w:history="1">
      <w:r w:rsidRPr="00F851A1">
        <w:rPr>
          <w:rStyle w:val="Hiperpovezava"/>
          <w:rFonts w:ascii="Calibri" w:hAnsi="Calibri"/>
          <w:sz w:val="14"/>
          <w:szCs w:val="14"/>
          <w:lang w:val="sl-SI"/>
        </w:rPr>
        <w:t>info@zkts-ms.si</w:t>
      </w:r>
    </w:hyperlink>
    <w:r w:rsidRPr="00F851A1">
      <w:rPr>
        <w:sz w:val="14"/>
        <w:szCs w:val="14"/>
        <w:lang w:val="sl-SI"/>
      </w:rPr>
      <w:t xml:space="preserve"> </w:t>
    </w:r>
    <w:r w:rsidR="003136EC">
      <w:rPr>
        <w:sz w:val="14"/>
        <w:szCs w:val="14"/>
        <w:lang w:val="sl-SI"/>
      </w:rPr>
      <w:tab/>
    </w:r>
    <w:r w:rsidR="003136EC">
      <w:rPr>
        <w:sz w:val="14"/>
        <w:szCs w:val="14"/>
        <w:lang w:val="sl-SI"/>
      </w:rPr>
      <w:tab/>
    </w:r>
  </w:p>
  <w:p w14:paraId="2BD9CF50" w14:textId="77777777" w:rsidR="00C821A5" w:rsidRPr="00F851A1" w:rsidRDefault="00C821A5" w:rsidP="003136EC">
    <w:pPr>
      <w:pStyle w:val="Noga"/>
      <w:jc w:val="right"/>
      <w:rPr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BDB6C" w14:textId="77777777" w:rsidR="00B654B3" w:rsidRDefault="00B654B3" w:rsidP="00516927">
      <w:pPr>
        <w:spacing w:after="0" w:line="240" w:lineRule="auto"/>
      </w:pPr>
      <w:r>
        <w:separator/>
      </w:r>
    </w:p>
  </w:footnote>
  <w:footnote w:type="continuationSeparator" w:id="0">
    <w:p w14:paraId="210CF84E" w14:textId="77777777" w:rsidR="00B654B3" w:rsidRDefault="00B654B3" w:rsidP="00516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19EB" w14:textId="63EA2F23" w:rsidR="00CA50B0" w:rsidRDefault="00FF73ED" w:rsidP="00FF73ED">
    <w:pPr>
      <w:pStyle w:val="Glava"/>
      <w:jc w:val="both"/>
    </w:pPr>
    <w:r>
      <w:t xml:space="preserve">   </w:t>
    </w:r>
    <w:r>
      <w:tab/>
      <w:t xml:space="preserve"> </w:t>
    </w:r>
    <w:r>
      <w:tab/>
    </w:r>
    <w:r>
      <w:rPr>
        <w:noProof/>
        <w:lang w:eastAsia="sl-SI"/>
      </w:rPr>
      <w:drawing>
        <wp:inline distT="0" distB="0" distL="0" distR="0" wp14:anchorId="5501989C" wp14:editId="39486ADE">
          <wp:extent cx="1905000" cy="800100"/>
          <wp:effectExtent l="0" t="0" r="0" b="0"/>
          <wp:docPr id="3" name="Slika 3" descr="ZKTS_CGP_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KTS_CGP_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B56F1"/>
    <w:multiLevelType w:val="hybridMultilevel"/>
    <w:tmpl w:val="3EB4ECA8"/>
    <w:lvl w:ilvl="0" w:tplc="0424000D">
      <w:start w:val="1"/>
      <w:numFmt w:val="bullet"/>
      <w:lvlText w:val=""/>
      <w:lvlJc w:val="left"/>
      <w:pPr>
        <w:ind w:left="3337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abstractNum w:abstractNumId="1" w15:restartNumberingAfterBreak="0">
    <w:nsid w:val="17C359C6"/>
    <w:multiLevelType w:val="hybridMultilevel"/>
    <w:tmpl w:val="D7E89254"/>
    <w:lvl w:ilvl="0" w:tplc="24D0C792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45C8"/>
    <w:multiLevelType w:val="hybridMultilevel"/>
    <w:tmpl w:val="178CCA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A6693"/>
    <w:multiLevelType w:val="hybridMultilevel"/>
    <w:tmpl w:val="AF06EC0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C1B6E"/>
    <w:multiLevelType w:val="hybridMultilevel"/>
    <w:tmpl w:val="9AC059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0498A"/>
    <w:multiLevelType w:val="hybridMultilevel"/>
    <w:tmpl w:val="8540881E"/>
    <w:lvl w:ilvl="0" w:tplc="042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500029"/>
    <w:multiLevelType w:val="hybridMultilevel"/>
    <w:tmpl w:val="3CF04ED6"/>
    <w:lvl w:ilvl="0" w:tplc="C87CBF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96A05"/>
    <w:multiLevelType w:val="hybridMultilevel"/>
    <w:tmpl w:val="3F307B34"/>
    <w:lvl w:ilvl="0" w:tplc="9B5C8314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91756"/>
    <w:multiLevelType w:val="hybridMultilevel"/>
    <w:tmpl w:val="FEE8B6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8247C"/>
    <w:multiLevelType w:val="hybridMultilevel"/>
    <w:tmpl w:val="BF2441B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60D10"/>
    <w:multiLevelType w:val="hybridMultilevel"/>
    <w:tmpl w:val="9FB680B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B3BDC"/>
    <w:multiLevelType w:val="hybridMultilevel"/>
    <w:tmpl w:val="DC32E4A8"/>
    <w:lvl w:ilvl="0" w:tplc="042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FF5D4D"/>
    <w:multiLevelType w:val="hybridMultilevel"/>
    <w:tmpl w:val="18FE3E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F5D98"/>
    <w:multiLevelType w:val="hybridMultilevel"/>
    <w:tmpl w:val="AAC01902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BC7F18"/>
    <w:multiLevelType w:val="hybridMultilevel"/>
    <w:tmpl w:val="441680C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71DC1"/>
    <w:multiLevelType w:val="hybridMultilevel"/>
    <w:tmpl w:val="378443F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51412"/>
    <w:multiLevelType w:val="hybridMultilevel"/>
    <w:tmpl w:val="4BF68CB4"/>
    <w:lvl w:ilvl="0" w:tplc="0424000F">
      <w:start w:val="1"/>
      <w:numFmt w:val="decimal"/>
      <w:lvlText w:val="%1."/>
      <w:lvlJc w:val="left"/>
      <w:pPr>
        <w:ind w:left="-24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-1773" w:hanging="360"/>
      </w:pPr>
    </w:lvl>
    <w:lvl w:ilvl="2" w:tplc="0424001B" w:tentative="1">
      <w:start w:val="1"/>
      <w:numFmt w:val="lowerRoman"/>
      <w:lvlText w:val="%3."/>
      <w:lvlJc w:val="right"/>
      <w:pPr>
        <w:ind w:left="-1053" w:hanging="180"/>
      </w:pPr>
    </w:lvl>
    <w:lvl w:ilvl="3" w:tplc="0424000F" w:tentative="1">
      <w:start w:val="1"/>
      <w:numFmt w:val="decimal"/>
      <w:lvlText w:val="%4."/>
      <w:lvlJc w:val="left"/>
      <w:pPr>
        <w:ind w:left="-333" w:hanging="360"/>
      </w:pPr>
    </w:lvl>
    <w:lvl w:ilvl="4" w:tplc="04240019" w:tentative="1">
      <w:start w:val="1"/>
      <w:numFmt w:val="lowerLetter"/>
      <w:lvlText w:val="%5."/>
      <w:lvlJc w:val="left"/>
      <w:pPr>
        <w:ind w:left="387" w:hanging="360"/>
      </w:pPr>
    </w:lvl>
    <w:lvl w:ilvl="5" w:tplc="0424001B" w:tentative="1">
      <w:start w:val="1"/>
      <w:numFmt w:val="lowerRoman"/>
      <w:lvlText w:val="%6."/>
      <w:lvlJc w:val="right"/>
      <w:pPr>
        <w:ind w:left="1107" w:hanging="180"/>
      </w:pPr>
    </w:lvl>
    <w:lvl w:ilvl="6" w:tplc="0424000F" w:tentative="1">
      <w:start w:val="1"/>
      <w:numFmt w:val="decimal"/>
      <w:lvlText w:val="%7."/>
      <w:lvlJc w:val="left"/>
      <w:pPr>
        <w:ind w:left="1827" w:hanging="360"/>
      </w:pPr>
    </w:lvl>
    <w:lvl w:ilvl="7" w:tplc="04240019" w:tentative="1">
      <w:start w:val="1"/>
      <w:numFmt w:val="lowerLetter"/>
      <w:lvlText w:val="%8."/>
      <w:lvlJc w:val="left"/>
      <w:pPr>
        <w:ind w:left="2547" w:hanging="360"/>
      </w:pPr>
    </w:lvl>
    <w:lvl w:ilvl="8" w:tplc="0424001B" w:tentative="1">
      <w:start w:val="1"/>
      <w:numFmt w:val="lowerRoman"/>
      <w:lvlText w:val="%9."/>
      <w:lvlJc w:val="right"/>
      <w:pPr>
        <w:ind w:left="3267" w:hanging="180"/>
      </w:pPr>
    </w:lvl>
  </w:abstractNum>
  <w:abstractNum w:abstractNumId="17" w15:restartNumberingAfterBreak="0">
    <w:nsid w:val="5F7E2EAD"/>
    <w:multiLevelType w:val="hybridMultilevel"/>
    <w:tmpl w:val="AB3EF2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A5CA0"/>
    <w:multiLevelType w:val="hybridMultilevel"/>
    <w:tmpl w:val="02665C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EF6E44"/>
    <w:multiLevelType w:val="hybridMultilevel"/>
    <w:tmpl w:val="B5481A14"/>
    <w:lvl w:ilvl="0" w:tplc="CA9AFCD2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96C43"/>
    <w:multiLevelType w:val="hybridMultilevel"/>
    <w:tmpl w:val="F724A466"/>
    <w:lvl w:ilvl="0" w:tplc="FCBA20C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7"/>
  </w:num>
  <w:num w:numId="5">
    <w:abstractNumId w:val="13"/>
  </w:num>
  <w:num w:numId="6">
    <w:abstractNumId w:val="3"/>
  </w:num>
  <w:num w:numId="7">
    <w:abstractNumId w:val="8"/>
  </w:num>
  <w:num w:numId="8">
    <w:abstractNumId w:val="12"/>
  </w:num>
  <w:num w:numId="9">
    <w:abstractNumId w:val="14"/>
  </w:num>
  <w:num w:numId="10">
    <w:abstractNumId w:val="16"/>
  </w:num>
  <w:num w:numId="11">
    <w:abstractNumId w:val="6"/>
  </w:num>
  <w:num w:numId="12">
    <w:abstractNumId w:val="18"/>
  </w:num>
  <w:num w:numId="13">
    <w:abstractNumId w:val="10"/>
  </w:num>
  <w:num w:numId="14">
    <w:abstractNumId w:val="1"/>
  </w:num>
  <w:num w:numId="15">
    <w:abstractNumId w:val="19"/>
  </w:num>
  <w:num w:numId="16">
    <w:abstractNumId w:val="4"/>
  </w:num>
  <w:num w:numId="17">
    <w:abstractNumId w:val="11"/>
  </w:num>
  <w:num w:numId="18">
    <w:abstractNumId w:val="0"/>
  </w:num>
  <w:num w:numId="19">
    <w:abstractNumId w:val="5"/>
  </w:num>
  <w:num w:numId="20">
    <w:abstractNumId w:val="2"/>
  </w:num>
  <w:num w:numId="21">
    <w:abstractNumId w:val="22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71E"/>
    <w:rsid w:val="00014BC6"/>
    <w:rsid w:val="000225D4"/>
    <w:rsid w:val="00094FBE"/>
    <w:rsid w:val="000A4211"/>
    <w:rsid w:val="000D3F8E"/>
    <w:rsid w:val="0010192A"/>
    <w:rsid w:val="00103384"/>
    <w:rsid w:val="00107352"/>
    <w:rsid w:val="00116757"/>
    <w:rsid w:val="0012799D"/>
    <w:rsid w:val="00137AFE"/>
    <w:rsid w:val="001706EA"/>
    <w:rsid w:val="00185B23"/>
    <w:rsid w:val="00186D4C"/>
    <w:rsid w:val="00191192"/>
    <w:rsid w:val="00192D4F"/>
    <w:rsid w:val="00195981"/>
    <w:rsid w:val="001A3A36"/>
    <w:rsid w:val="001A5F1A"/>
    <w:rsid w:val="001C4C87"/>
    <w:rsid w:val="001D5137"/>
    <w:rsid w:val="001D61E0"/>
    <w:rsid w:val="00222624"/>
    <w:rsid w:val="0026050A"/>
    <w:rsid w:val="002771AA"/>
    <w:rsid w:val="002962D1"/>
    <w:rsid w:val="002E06CE"/>
    <w:rsid w:val="002F30D5"/>
    <w:rsid w:val="00310CC9"/>
    <w:rsid w:val="00311C56"/>
    <w:rsid w:val="003136EC"/>
    <w:rsid w:val="003233B5"/>
    <w:rsid w:val="00323D15"/>
    <w:rsid w:val="00330535"/>
    <w:rsid w:val="00334D7D"/>
    <w:rsid w:val="003568F6"/>
    <w:rsid w:val="00361C64"/>
    <w:rsid w:val="003624AB"/>
    <w:rsid w:val="00366BD8"/>
    <w:rsid w:val="0037721B"/>
    <w:rsid w:val="003A4A42"/>
    <w:rsid w:val="003C1993"/>
    <w:rsid w:val="003D396E"/>
    <w:rsid w:val="00406193"/>
    <w:rsid w:val="00425538"/>
    <w:rsid w:val="00426A51"/>
    <w:rsid w:val="00431035"/>
    <w:rsid w:val="0043668F"/>
    <w:rsid w:val="00487CF1"/>
    <w:rsid w:val="004B5F52"/>
    <w:rsid w:val="004D2F0D"/>
    <w:rsid w:val="004D3FE1"/>
    <w:rsid w:val="004D4A20"/>
    <w:rsid w:val="004D58C2"/>
    <w:rsid w:val="00503DCE"/>
    <w:rsid w:val="0051619C"/>
    <w:rsid w:val="00516927"/>
    <w:rsid w:val="00522B03"/>
    <w:rsid w:val="0054569B"/>
    <w:rsid w:val="00564D98"/>
    <w:rsid w:val="00575260"/>
    <w:rsid w:val="00576A03"/>
    <w:rsid w:val="005D3CBF"/>
    <w:rsid w:val="005D72B7"/>
    <w:rsid w:val="005F2A61"/>
    <w:rsid w:val="00606ACA"/>
    <w:rsid w:val="0062110A"/>
    <w:rsid w:val="00626C12"/>
    <w:rsid w:val="00640B64"/>
    <w:rsid w:val="00656855"/>
    <w:rsid w:val="00671E60"/>
    <w:rsid w:val="00675AA5"/>
    <w:rsid w:val="00675B50"/>
    <w:rsid w:val="006817AD"/>
    <w:rsid w:val="00685920"/>
    <w:rsid w:val="006A55F8"/>
    <w:rsid w:val="006C10AB"/>
    <w:rsid w:val="006D0B94"/>
    <w:rsid w:val="006D190E"/>
    <w:rsid w:val="006D2D28"/>
    <w:rsid w:val="006D6491"/>
    <w:rsid w:val="00700FBA"/>
    <w:rsid w:val="007075CB"/>
    <w:rsid w:val="00711554"/>
    <w:rsid w:val="00723DFC"/>
    <w:rsid w:val="00731576"/>
    <w:rsid w:val="00765CA4"/>
    <w:rsid w:val="00774A1D"/>
    <w:rsid w:val="0078164C"/>
    <w:rsid w:val="00782D64"/>
    <w:rsid w:val="007A431A"/>
    <w:rsid w:val="007A605E"/>
    <w:rsid w:val="007C7C6C"/>
    <w:rsid w:val="00830027"/>
    <w:rsid w:val="008414D6"/>
    <w:rsid w:val="00852423"/>
    <w:rsid w:val="00865289"/>
    <w:rsid w:val="0087371E"/>
    <w:rsid w:val="00877C4D"/>
    <w:rsid w:val="00882404"/>
    <w:rsid w:val="008A26E1"/>
    <w:rsid w:val="008A7444"/>
    <w:rsid w:val="008C25D4"/>
    <w:rsid w:val="008C420F"/>
    <w:rsid w:val="008D429D"/>
    <w:rsid w:val="009069FC"/>
    <w:rsid w:val="00934BD4"/>
    <w:rsid w:val="00936D32"/>
    <w:rsid w:val="009407C8"/>
    <w:rsid w:val="00944CF7"/>
    <w:rsid w:val="0094752C"/>
    <w:rsid w:val="00963209"/>
    <w:rsid w:val="009709FF"/>
    <w:rsid w:val="00984CE0"/>
    <w:rsid w:val="009B0B32"/>
    <w:rsid w:val="009B5F50"/>
    <w:rsid w:val="00A01405"/>
    <w:rsid w:val="00A032C4"/>
    <w:rsid w:val="00A149F2"/>
    <w:rsid w:val="00A4063E"/>
    <w:rsid w:val="00AC05AE"/>
    <w:rsid w:val="00AE4BB4"/>
    <w:rsid w:val="00AE6685"/>
    <w:rsid w:val="00AF0D4D"/>
    <w:rsid w:val="00AF1FC9"/>
    <w:rsid w:val="00AF672B"/>
    <w:rsid w:val="00B150D1"/>
    <w:rsid w:val="00B15766"/>
    <w:rsid w:val="00B316AE"/>
    <w:rsid w:val="00B34563"/>
    <w:rsid w:val="00B654B3"/>
    <w:rsid w:val="00BA1C87"/>
    <w:rsid w:val="00BB3A7F"/>
    <w:rsid w:val="00BC65CF"/>
    <w:rsid w:val="00BD09FF"/>
    <w:rsid w:val="00BE205C"/>
    <w:rsid w:val="00BF01D2"/>
    <w:rsid w:val="00BF7ACA"/>
    <w:rsid w:val="00C2248E"/>
    <w:rsid w:val="00C368B2"/>
    <w:rsid w:val="00C40764"/>
    <w:rsid w:val="00C821A5"/>
    <w:rsid w:val="00C86B2F"/>
    <w:rsid w:val="00C90312"/>
    <w:rsid w:val="00C96ACB"/>
    <w:rsid w:val="00CA1853"/>
    <w:rsid w:val="00CA3DCE"/>
    <w:rsid w:val="00CA50B0"/>
    <w:rsid w:val="00CB0786"/>
    <w:rsid w:val="00CE1129"/>
    <w:rsid w:val="00CF12A5"/>
    <w:rsid w:val="00CF2B22"/>
    <w:rsid w:val="00D02F7B"/>
    <w:rsid w:val="00D032DA"/>
    <w:rsid w:val="00D1594C"/>
    <w:rsid w:val="00D22B72"/>
    <w:rsid w:val="00D33724"/>
    <w:rsid w:val="00D539F3"/>
    <w:rsid w:val="00D60191"/>
    <w:rsid w:val="00D709FC"/>
    <w:rsid w:val="00D72BB2"/>
    <w:rsid w:val="00D82FC1"/>
    <w:rsid w:val="00DC2737"/>
    <w:rsid w:val="00DE192E"/>
    <w:rsid w:val="00DE5906"/>
    <w:rsid w:val="00DE7AB7"/>
    <w:rsid w:val="00E160EE"/>
    <w:rsid w:val="00E40265"/>
    <w:rsid w:val="00E55373"/>
    <w:rsid w:val="00E62435"/>
    <w:rsid w:val="00F01511"/>
    <w:rsid w:val="00F33C5C"/>
    <w:rsid w:val="00F625AB"/>
    <w:rsid w:val="00F801A9"/>
    <w:rsid w:val="00F851A1"/>
    <w:rsid w:val="00FB218B"/>
    <w:rsid w:val="00FC57C3"/>
    <w:rsid w:val="00FC716E"/>
    <w:rsid w:val="00FE0148"/>
    <w:rsid w:val="00FE07BF"/>
    <w:rsid w:val="00FF0347"/>
    <w:rsid w:val="00FF3CC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FFBE1"/>
  <w15:chartTrackingRefBased/>
  <w15:docId w15:val="{3208CC1F-2D26-45D4-B604-EA65D408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7"/>
        <w:szCs w:val="17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0"/>
      <w:szCs w:val="20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160" w:after="0"/>
      <w:outlineLvl w:val="5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qFormat/>
    <w:rPr>
      <w:b/>
      <w:bCs/>
      <w:caps w:val="0"/>
      <w:smallCaps/>
      <w:spacing w:val="10"/>
    </w:rPr>
  </w:style>
  <w:style w:type="paragraph" w:styleId="Napis">
    <w:name w:val="caption"/>
    <w:basedOn w:val="Navaden"/>
    <w:next w:val="Navaden"/>
    <w:uiPriority w:val="35"/>
    <w:semiHidden/>
    <w:unhideWhenUsed/>
    <w:qFormat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Poudarek">
    <w:name w:val="Emphasis"/>
    <w:basedOn w:val="Privzetapisavaodstavka"/>
    <w:uiPriority w:val="20"/>
    <w:qFormat/>
    <w:rPr>
      <w:i/>
      <w:iCs/>
      <w:color w:val="000000" w:themeColor="text1"/>
    </w:rPr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customStyle="1" w:styleId="Naslov3Znak">
    <w:name w:val="Naslov 3 Znak"/>
    <w:basedOn w:val="Privzetapisavaodstavka"/>
    <w:link w:val="Naslov3"/>
    <w:uiPriority w:val="9"/>
    <w:semiHidden/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customStyle="1" w:styleId="Naslov5Znak">
    <w:name w:val="Naslov 5 Znak"/>
    <w:basedOn w:val="Privzetapisavaodstavka"/>
    <w:link w:val="Naslov5"/>
    <w:uiPriority w:val="9"/>
    <w:semiHidden/>
    <w:rPr>
      <w:rFonts w:asciiTheme="majorHAnsi" w:eastAsiaTheme="majorEastAsia" w:hAnsiTheme="majorHAnsi" w:cstheme="majorBidi"/>
      <w:sz w:val="20"/>
      <w:szCs w:val="20"/>
    </w:rPr>
  </w:style>
  <w:style w:type="character" w:customStyle="1" w:styleId="Naslov6Znak">
    <w:name w:val="Naslov 6 Znak"/>
    <w:basedOn w:val="Privzetapisavaodstavka"/>
    <w:link w:val="Naslov6"/>
    <w:uiPriority w:val="9"/>
    <w:semiHidden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slov7Znak">
    <w:name w:val="Naslov 7 Znak"/>
    <w:basedOn w:val="Privzetapisavaodstavka"/>
    <w:link w:val="Naslov7"/>
    <w:uiPriority w:val="9"/>
    <w:semiHidden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slov9Znak">
    <w:name w:val="Naslov 9 Znak"/>
    <w:basedOn w:val="Privzetapisavaodstavka"/>
    <w:link w:val="Naslov9"/>
    <w:uiPriority w:val="9"/>
    <w:semiHidden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styleId="Intenzivenpoudarek">
    <w:name w:val="Intense Emphasis"/>
    <w:basedOn w:val="Privzetapisavaodstavka"/>
    <w:uiPriority w:val="21"/>
    <w:qFormat/>
    <w:rPr>
      <w:b/>
      <w:bCs/>
      <w:i/>
      <w:iCs/>
      <w:color w:val="auto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pBdr>
        <w:left w:val="single" w:sz="36" w:space="4" w:color="B01513" w:themeColor="accent1"/>
      </w:pBdr>
      <w:spacing w:before="100" w:beforeAutospacing="1"/>
      <w:ind w:left="1224" w:right="1224"/>
    </w:pPr>
    <w:rPr>
      <w:color w:val="B01513" w:themeColor="accent1"/>
      <w:sz w:val="28"/>
      <w:szCs w:val="28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Pr>
      <w:color w:val="B01513" w:themeColor="accent1"/>
      <w:sz w:val="28"/>
      <w:szCs w:val="28"/>
    </w:rPr>
  </w:style>
  <w:style w:type="character" w:styleId="Intenzivensklic">
    <w:name w:val="Intense Reference"/>
    <w:basedOn w:val="Privzetapisavaodstavka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Hiperpovezava">
    <w:name w:val="Hyperlink"/>
    <w:basedOn w:val="Privzetapisavaodstavka"/>
    <w:unhideWhenUsed/>
    <w:rPr>
      <w:color w:val="4FB8C1" w:themeColor="text2" w:themeTint="99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Pr>
      <w:color w:val="9DFFCB" w:themeColor="followedHyperlink"/>
      <w:u w:val="single"/>
    </w:rPr>
  </w:style>
  <w:style w:type="paragraph" w:styleId="Brezrazmikov">
    <w:name w:val="No Spacing"/>
    <w:link w:val="BrezrazmikovZnak"/>
    <w:uiPriority w:val="1"/>
    <w:qFormat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</w:style>
  <w:style w:type="paragraph" w:styleId="Citat">
    <w:name w:val="Quote"/>
    <w:basedOn w:val="Navaden"/>
    <w:next w:val="Navaden"/>
    <w:link w:val="CitatZnak"/>
    <w:uiPriority w:val="29"/>
    <w:qFormat/>
    <w:pPr>
      <w:spacing w:before="160"/>
      <w:ind w:left="864" w:right="864"/>
    </w:pPr>
    <w:rPr>
      <w:rFonts w:asciiTheme="majorHAnsi" w:eastAsiaTheme="majorEastAsia" w:hAnsiTheme="majorHAnsi" w:cstheme="majorBidi"/>
    </w:rPr>
  </w:style>
  <w:style w:type="character" w:customStyle="1" w:styleId="CitatZnak">
    <w:name w:val="Citat Znak"/>
    <w:basedOn w:val="Privzetapisavaodstavka"/>
    <w:link w:val="Citat"/>
    <w:uiPriority w:val="29"/>
    <w:rPr>
      <w:rFonts w:asciiTheme="majorHAnsi" w:eastAsiaTheme="majorEastAsia" w:hAnsiTheme="majorHAnsi" w:cstheme="majorBidi"/>
    </w:rPr>
  </w:style>
  <w:style w:type="character" w:styleId="Krepko">
    <w:name w:val="Strong"/>
    <w:basedOn w:val="Privzetapisavaodstavka"/>
    <w:uiPriority w:val="22"/>
    <w:qFormat/>
    <w:rPr>
      <w:b/>
      <w:bCs/>
    </w:rPr>
  </w:style>
  <w:style w:type="paragraph" w:styleId="Podnaslov">
    <w:name w:val="Subtitle"/>
    <w:basedOn w:val="Navaden"/>
    <w:next w:val="Navaden"/>
    <w:link w:val="PodnaslovZnak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Pr>
      <w:sz w:val="28"/>
      <w:szCs w:val="28"/>
    </w:rPr>
  </w:style>
  <w:style w:type="character" w:styleId="Neenpoudarek">
    <w:name w:val="Subtle Emphasis"/>
    <w:basedOn w:val="Privzetapisavaodstavka"/>
    <w:uiPriority w:val="19"/>
    <w:qFormat/>
    <w:rPr>
      <w:i/>
      <w:iCs/>
      <w:color w:val="595959" w:themeColor="text1" w:themeTint="A6"/>
    </w:rPr>
  </w:style>
  <w:style w:type="character" w:styleId="Neensklic">
    <w:name w:val="Subtle Reference"/>
    <w:basedOn w:val="Privzetapisavaodstavka"/>
    <w:uiPriority w:val="31"/>
    <w:qFormat/>
    <w:rPr>
      <w:caps w:val="0"/>
      <w:smallCaps/>
      <w:color w:val="404040" w:themeColor="text1" w:themeTint="BF"/>
      <w:u w:val="single" w:color="7F7F7F" w:themeColor="text1" w:themeTint="80"/>
    </w:rPr>
  </w:style>
  <w:style w:type="paragraph" w:styleId="Naslov">
    <w:name w:val="Title"/>
    <w:basedOn w:val="Navaden"/>
    <w:next w:val="Navaden"/>
    <w:link w:val="Naslov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semiHidden/>
    <w:rsid w:val="0087371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2"/>
      <w:szCs w:val="22"/>
      <w:lang w:val="sl-SI" w:eastAsia="en-US"/>
    </w:rPr>
  </w:style>
  <w:style w:type="character" w:customStyle="1" w:styleId="GlavaZnak">
    <w:name w:val="Glava Znak"/>
    <w:basedOn w:val="Privzetapisavaodstavka"/>
    <w:link w:val="Glava"/>
    <w:semiHidden/>
    <w:rsid w:val="0087371E"/>
    <w:rPr>
      <w:rFonts w:ascii="Calibri" w:eastAsia="Times New Roman" w:hAnsi="Calibri" w:cs="Times New Roman"/>
      <w:sz w:val="22"/>
      <w:szCs w:val="22"/>
      <w:lang w:val="sl-SI" w:eastAsia="en-US"/>
    </w:rPr>
  </w:style>
  <w:style w:type="table" w:styleId="Tabelamrea">
    <w:name w:val="Table Grid"/>
    <w:basedOn w:val="Navadnatabela"/>
    <w:uiPriority w:val="39"/>
    <w:rsid w:val="00545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3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37AFE"/>
    <w:rPr>
      <w:rFonts w:ascii="Segoe UI" w:hAnsi="Segoe UI" w:cs="Segoe UI"/>
      <w:sz w:val="18"/>
      <w:szCs w:val="18"/>
    </w:rPr>
  </w:style>
  <w:style w:type="paragraph" w:styleId="Noga">
    <w:name w:val="footer"/>
    <w:basedOn w:val="Navaden"/>
    <w:link w:val="NogaZnak"/>
    <w:unhideWhenUsed/>
    <w:rsid w:val="00516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16927"/>
  </w:style>
  <w:style w:type="table" w:customStyle="1" w:styleId="Tabelamrea1">
    <w:name w:val="Tabela – mreža1"/>
    <w:basedOn w:val="Navadnatabela"/>
    <w:next w:val="Tabelamrea"/>
    <w:uiPriority w:val="39"/>
    <w:rsid w:val="004D4A20"/>
    <w:pPr>
      <w:spacing w:after="0" w:line="240" w:lineRule="auto"/>
    </w:pPr>
    <w:rPr>
      <w:rFonts w:eastAsia="Calibri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62110A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5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kts-m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ga.lukac\AppData\Roaming\Microsoft\Templates\Na&#269;rt%20z%20ionom%20(prazno).dotx" TargetMode="External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8D527A9-858A-4DE6-85D1-2C4E15415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Načrt z ionom (prazno)</Template>
  <TotalTime>4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helga.lukac</dc:creator>
  <cp:keywords/>
  <cp:lastModifiedBy>Gjorek Polonca</cp:lastModifiedBy>
  <cp:revision>5</cp:revision>
  <cp:lastPrinted>2017-03-02T08:41:00Z</cp:lastPrinted>
  <dcterms:created xsi:type="dcterms:W3CDTF">2021-10-25T08:36:00Z</dcterms:created>
  <dcterms:modified xsi:type="dcterms:W3CDTF">2021-10-25T12:19:00Z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TC034577119991</vt:lpwstr>
  </property>
</Properties>
</file>