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0FE" w:rsidRDefault="004010FE" w:rsidP="00AD0AFF">
      <w:pPr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b/>
          <w:bCs/>
          <w:szCs w:val="22"/>
        </w:rPr>
        <w:t xml:space="preserve"> </w:t>
      </w:r>
    </w:p>
    <w:p w:rsidR="004010FE" w:rsidRPr="00AD0AFF" w:rsidRDefault="004010FE" w:rsidP="00AD0AFF">
      <w:pPr>
        <w:rPr>
          <w:rFonts w:ascii="Times New Roman" w:hAnsi="Times New Roman"/>
          <w:b/>
          <w:bCs/>
          <w:szCs w:val="22"/>
        </w:rPr>
      </w:pPr>
    </w:p>
    <w:p w:rsidR="004010FE" w:rsidRDefault="004010FE" w:rsidP="002B1A9B">
      <w:pPr>
        <w:pStyle w:val="Heading3"/>
        <w:spacing w:line="360" w:lineRule="auto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MESTNI SVET</w:t>
      </w:r>
    </w:p>
    <w:p w:rsidR="004010FE" w:rsidRDefault="004010FE" w:rsidP="002B1A9B">
      <w:pPr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b/>
          <w:bCs/>
          <w:szCs w:val="22"/>
        </w:rPr>
        <w:t>Komisija za mandatna vprašanja,</w:t>
      </w:r>
    </w:p>
    <w:p w:rsidR="004010FE" w:rsidRDefault="004010FE" w:rsidP="002B1A9B">
      <w:pPr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b/>
          <w:bCs/>
          <w:szCs w:val="22"/>
        </w:rPr>
        <w:t>volitve in imenovanja</w:t>
      </w:r>
    </w:p>
    <w:p w:rsidR="004010FE" w:rsidRDefault="004010FE" w:rsidP="002B1A9B">
      <w:pPr>
        <w:jc w:val="both"/>
        <w:rPr>
          <w:rFonts w:ascii="Times New Roman" w:hAnsi="Times New Roman"/>
          <w:b/>
          <w:bCs/>
          <w:szCs w:val="22"/>
        </w:rPr>
      </w:pPr>
    </w:p>
    <w:p w:rsidR="004010FE" w:rsidRDefault="004010FE" w:rsidP="002B1A9B">
      <w:pPr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Številka: 014-0019/2010-2</w:t>
      </w:r>
    </w:p>
    <w:p w:rsidR="004010FE" w:rsidRDefault="004010FE" w:rsidP="002B1A9B">
      <w:pPr>
        <w:jc w:val="both"/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szCs w:val="22"/>
        </w:rPr>
        <w:t xml:space="preserve">Datum:   04. 02. 2011 </w:t>
      </w:r>
    </w:p>
    <w:p w:rsidR="004010FE" w:rsidRDefault="004010FE" w:rsidP="002B1A9B">
      <w:pPr>
        <w:jc w:val="both"/>
        <w:rPr>
          <w:rFonts w:ascii="Times New Roman" w:hAnsi="Times New Roman"/>
          <w:szCs w:val="22"/>
        </w:rPr>
      </w:pPr>
    </w:p>
    <w:p w:rsidR="004010FE" w:rsidRDefault="004010FE" w:rsidP="002B1A9B">
      <w:pPr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Na osnovi 16. člena Odloka </w:t>
      </w:r>
      <w:r>
        <w:rPr>
          <w:rFonts w:ascii="Times New Roman" w:hAnsi="Times New Roman"/>
        </w:rPr>
        <w:t xml:space="preserve">o ustanovitvi javnega zavoda osrednje splošne knjižnice Pokrajinska in študijska knjižnica Murska Sobota </w:t>
      </w:r>
      <w:r>
        <w:rPr>
          <w:rFonts w:ascii="Times New Roman" w:hAnsi="Times New Roman"/>
          <w:szCs w:val="22"/>
        </w:rPr>
        <w:t>(Uradni list RS, št. 83/2003 in 118/2008), 25. člena Statuta Mestne občine Murska Sobota (Uradni list RS, št. 23/2007 – UPB, in 49/2010) in 55. člena Poslovnika mestnega sveta Mestne občine Murska Sobota (Uradni list RS, št. 49/2010 – UPB) je Komisija za mandatna vprašanja, volitve in imenovanja na seji, dne 4. februarja 2011, sprejela</w:t>
      </w:r>
    </w:p>
    <w:p w:rsidR="004010FE" w:rsidRDefault="004010FE" w:rsidP="002B1A9B">
      <w:pPr>
        <w:jc w:val="both"/>
        <w:rPr>
          <w:rFonts w:ascii="Times New Roman" w:hAnsi="Times New Roman"/>
          <w:b/>
          <w:bCs/>
          <w:szCs w:val="22"/>
        </w:rPr>
      </w:pPr>
    </w:p>
    <w:p w:rsidR="004010FE" w:rsidRDefault="004010FE" w:rsidP="002B1A9B">
      <w:pPr>
        <w:jc w:val="center"/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b/>
          <w:bCs/>
          <w:szCs w:val="22"/>
        </w:rPr>
        <w:t>S  K  L  E  P ,</w:t>
      </w:r>
    </w:p>
    <w:p w:rsidR="004010FE" w:rsidRPr="00613518" w:rsidRDefault="004010FE" w:rsidP="002B1A9B">
      <w:pPr>
        <w:jc w:val="both"/>
        <w:rPr>
          <w:rFonts w:ascii="Times New Roman" w:hAnsi="Times New Roman"/>
          <w:b/>
          <w:szCs w:val="24"/>
        </w:rPr>
      </w:pPr>
      <w:r w:rsidRPr="002B1A9B">
        <w:rPr>
          <w:rFonts w:ascii="Times New Roman" w:hAnsi="Times New Roman"/>
          <w:szCs w:val="24"/>
        </w:rPr>
        <w:t xml:space="preserve">da predlaga mestnemu svetu, da </w:t>
      </w:r>
    </w:p>
    <w:p w:rsidR="004010FE" w:rsidRPr="002B1A9B" w:rsidRDefault="004010FE" w:rsidP="002B1A9B">
      <w:pPr>
        <w:jc w:val="center"/>
        <w:rPr>
          <w:rFonts w:ascii="Times New Roman" w:hAnsi="Times New Roman"/>
          <w:b/>
          <w:bCs/>
          <w:szCs w:val="24"/>
        </w:rPr>
      </w:pPr>
      <w:r w:rsidRPr="002B1A9B">
        <w:rPr>
          <w:rFonts w:ascii="Times New Roman" w:hAnsi="Times New Roman"/>
          <w:b/>
          <w:bCs/>
          <w:szCs w:val="24"/>
        </w:rPr>
        <w:t>r a z r e š i   i n   i m e n u j e</w:t>
      </w:r>
    </w:p>
    <w:p w:rsidR="004010FE" w:rsidRPr="002B1A9B" w:rsidRDefault="004010FE" w:rsidP="002B1A9B">
      <w:pPr>
        <w:jc w:val="center"/>
        <w:rPr>
          <w:rFonts w:ascii="Times New Roman" w:hAnsi="Times New Roman"/>
          <w:szCs w:val="24"/>
        </w:rPr>
      </w:pPr>
      <w:r w:rsidRPr="002B1A9B">
        <w:rPr>
          <w:rFonts w:ascii="Times New Roman" w:hAnsi="Times New Roman"/>
          <w:szCs w:val="24"/>
        </w:rPr>
        <w:t xml:space="preserve">člana </w:t>
      </w:r>
      <w:r>
        <w:rPr>
          <w:rFonts w:ascii="Times New Roman" w:hAnsi="Times New Roman"/>
          <w:szCs w:val="24"/>
        </w:rPr>
        <w:t xml:space="preserve">sveta javnega zavoda Pokrajinska in študijska knjižnica Murska Sobota - </w:t>
      </w:r>
      <w:r>
        <w:rPr>
          <w:rFonts w:ascii="Times New Roman" w:hAnsi="Times New Roman"/>
        </w:rPr>
        <w:t>predstavnika ustanovitelja</w:t>
      </w:r>
    </w:p>
    <w:p w:rsidR="004010FE" w:rsidRPr="002B1A9B" w:rsidRDefault="004010FE" w:rsidP="002B1A9B">
      <w:pPr>
        <w:jc w:val="center"/>
        <w:rPr>
          <w:rFonts w:ascii="Times New Roman" w:hAnsi="Times New Roman"/>
          <w:b/>
          <w:bCs/>
          <w:szCs w:val="24"/>
        </w:rPr>
      </w:pPr>
      <w:r w:rsidRPr="002B1A9B">
        <w:rPr>
          <w:rFonts w:ascii="Times New Roman" w:hAnsi="Times New Roman"/>
          <w:szCs w:val="24"/>
        </w:rPr>
        <w:t xml:space="preserve"> </w:t>
      </w:r>
    </w:p>
    <w:p w:rsidR="004010FE" w:rsidRPr="002B1A9B" w:rsidRDefault="004010FE" w:rsidP="002B1A9B">
      <w:pPr>
        <w:pStyle w:val="BodyText"/>
        <w:numPr>
          <w:ilvl w:val="0"/>
          <w:numId w:val="3"/>
        </w:numPr>
        <w:tabs>
          <w:tab w:val="clear" w:pos="720"/>
          <w:tab w:val="num" w:pos="480"/>
        </w:tabs>
        <w:autoSpaceDE w:val="0"/>
        <w:autoSpaceDN w:val="0"/>
        <w:spacing w:after="0"/>
        <w:ind w:left="480" w:hanging="480"/>
        <w:jc w:val="both"/>
        <w:rPr>
          <w:rFonts w:ascii="Times New Roman" w:hAnsi="Times New Roman"/>
          <w:szCs w:val="24"/>
        </w:rPr>
      </w:pPr>
      <w:r w:rsidRPr="002B1A9B">
        <w:rPr>
          <w:rFonts w:ascii="Times New Roman" w:hAnsi="Times New Roman"/>
          <w:szCs w:val="24"/>
        </w:rPr>
        <w:t xml:space="preserve">V </w:t>
      </w:r>
      <w:r>
        <w:rPr>
          <w:rFonts w:ascii="Times New Roman" w:hAnsi="Times New Roman"/>
          <w:szCs w:val="24"/>
        </w:rPr>
        <w:t xml:space="preserve">svetu zavoda Pokrajinska in študijska knjižnica Murska Sobota se razreši članica Ana SUŠEC, </w:t>
      </w:r>
      <w:r w:rsidRPr="002B1A9B">
        <w:rPr>
          <w:rFonts w:ascii="Times New Roman" w:hAnsi="Times New Roman"/>
          <w:szCs w:val="24"/>
        </w:rPr>
        <w:t xml:space="preserve">iz M. Sobote, </w:t>
      </w:r>
      <w:r>
        <w:rPr>
          <w:rFonts w:ascii="Times New Roman" w:hAnsi="Times New Roman"/>
          <w:szCs w:val="24"/>
        </w:rPr>
        <w:t xml:space="preserve">Vrtna ulica 6. </w:t>
      </w:r>
    </w:p>
    <w:p w:rsidR="004010FE" w:rsidRPr="002B1A9B" w:rsidRDefault="004010FE" w:rsidP="00613518">
      <w:pPr>
        <w:pStyle w:val="BodyText"/>
        <w:autoSpaceDE w:val="0"/>
        <w:autoSpaceDN w:val="0"/>
        <w:spacing w:after="0"/>
        <w:rPr>
          <w:rFonts w:ascii="Times New Roman" w:hAnsi="Times New Roman"/>
          <w:szCs w:val="24"/>
        </w:rPr>
      </w:pPr>
    </w:p>
    <w:p w:rsidR="004010FE" w:rsidRPr="002B1A9B" w:rsidRDefault="004010FE" w:rsidP="002B1A9B">
      <w:pPr>
        <w:pStyle w:val="BodyText"/>
        <w:numPr>
          <w:ilvl w:val="0"/>
          <w:numId w:val="3"/>
        </w:numPr>
        <w:tabs>
          <w:tab w:val="clear" w:pos="720"/>
          <w:tab w:val="num" w:pos="480"/>
        </w:tabs>
        <w:autoSpaceDE w:val="0"/>
        <w:autoSpaceDN w:val="0"/>
        <w:spacing w:after="0"/>
        <w:ind w:left="480" w:hanging="480"/>
        <w:jc w:val="both"/>
        <w:rPr>
          <w:rFonts w:ascii="Times New Roman" w:hAnsi="Times New Roman"/>
          <w:szCs w:val="24"/>
        </w:rPr>
      </w:pPr>
      <w:r w:rsidRPr="002B1A9B">
        <w:rPr>
          <w:rFonts w:ascii="Times New Roman" w:hAnsi="Times New Roman"/>
          <w:szCs w:val="24"/>
        </w:rPr>
        <w:t>Za član</w:t>
      </w:r>
      <w:r>
        <w:rPr>
          <w:rFonts w:ascii="Times New Roman" w:hAnsi="Times New Roman"/>
          <w:szCs w:val="24"/>
        </w:rPr>
        <w:t xml:space="preserve">a sveta zavoda Pokrajinska in študijska knjižnica Murska Sobota </w:t>
      </w:r>
      <w:r w:rsidRPr="002B1A9B">
        <w:rPr>
          <w:rFonts w:ascii="Times New Roman" w:hAnsi="Times New Roman"/>
          <w:szCs w:val="24"/>
        </w:rPr>
        <w:t>se</w:t>
      </w:r>
      <w:r>
        <w:rPr>
          <w:rFonts w:ascii="Times New Roman" w:hAnsi="Times New Roman"/>
          <w:szCs w:val="24"/>
        </w:rPr>
        <w:t>,</w:t>
      </w:r>
      <w:r w:rsidRPr="002B1A9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</w:rPr>
        <w:t>kot predstavnik ustanovitelja,</w:t>
      </w:r>
      <w:r w:rsidRPr="002B1A9B">
        <w:rPr>
          <w:rFonts w:ascii="Times New Roman" w:hAnsi="Times New Roman"/>
          <w:szCs w:val="24"/>
        </w:rPr>
        <w:t xml:space="preserve"> za preostanek mandata imenuje</w:t>
      </w:r>
      <w:r>
        <w:rPr>
          <w:rFonts w:ascii="Times New Roman" w:hAnsi="Times New Roman"/>
          <w:szCs w:val="24"/>
        </w:rPr>
        <w:t xml:space="preserve"> Jožek ŠPILAK, iz M. Sobote, Ulica ob progi 59.</w:t>
      </w:r>
    </w:p>
    <w:p w:rsidR="004010FE" w:rsidRPr="0052678C" w:rsidRDefault="004010FE" w:rsidP="002B1A9B">
      <w:pPr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:rsidR="004010FE" w:rsidRPr="008527E4" w:rsidRDefault="004010FE" w:rsidP="002B1A9B">
      <w:pPr>
        <w:spacing w:line="360" w:lineRule="auto"/>
        <w:jc w:val="center"/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b/>
          <w:bCs/>
          <w:szCs w:val="22"/>
        </w:rPr>
        <w:t xml:space="preserve"> O b r a z l o ž i t e v :  </w:t>
      </w:r>
    </w:p>
    <w:p w:rsidR="004010FE" w:rsidRDefault="004010FE" w:rsidP="00E220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2"/>
        </w:rPr>
        <w:t xml:space="preserve">V skladu s 16. členom Odloka </w:t>
      </w:r>
      <w:r>
        <w:rPr>
          <w:rFonts w:ascii="Times New Roman" w:hAnsi="Times New Roman"/>
        </w:rPr>
        <w:t xml:space="preserve">o ustanovitvi javnega zavoda osrednje splošne knjižnice Pokrajinska in študijska knjižnica Murska Sobota </w:t>
      </w:r>
      <w:r>
        <w:rPr>
          <w:rFonts w:ascii="Times New Roman" w:hAnsi="Times New Roman"/>
          <w:szCs w:val="22"/>
        </w:rPr>
        <w:t>(Uradni list RS, št. 83/2003 in 118/2008), s</w:t>
      </w:r>
      <w:r w:rsidRPr="002B1A9B">
        <w:rPr>
          <w:rFonts w:ascii="Times New Roman" w:hAnsi="Times New Roman"/>
        </w:rPr>
        <w:t xml:space="preserve">vet knjižnice sestavlja devet članov, ki ga sestavljajo predstavniki ustanoviteljev in predstavniki delavcev zavoda. Ustanovitelja imenujeta svoje predstavnike izmed strokovnjakov s področja dela knjižnice, financ in pravnih zadev. Pet članov imenuje Mestna občina Murska Sobota, dva člana imenuje Občina Beltinci. Dva člana izvolijo zaposleni v knjižnici. </w:t>
      </w:r>
      <w:r>
        <w:rPr>
          <w:rFonts w:ascii="Times New Roman" w:hAnsi="Times New Roman"/>
        </w:rPr>
        <w:t xml:space="preserve">  </w:t>
      </w:r>
    </w:p>
    <w:p w:rsidR="004010FE" w:rsidRDefault="004010FE" w:rsidP="00E220A7">
      <w:pPr>
        <w:jc w:val="both"/>
        <w:rPr>
          <w:rFonts w:ascii="Times New Roman" w:hAnsi="Times New Roman"/>
          <w:szCs w:val="22"/>
        </w:rPr>
      </w:pPr>
    </w:p>
    <w:p w:rsidR="004010FE" w:rsidRDefault="004010FE" w:rsidP="002B1A9B">
      <w:pPr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Mestni svet Mestne občine Murska Sobota je na seji, dne 18. oktobra 2007, imenoval pet predstavnikov ustanovitelja v svet javnega zavoda Pokrajinska in študijska knjižnica Murska Sobota, med njimi tudi Ano SUŠEC, iz Murske Sobote, Vrtna ulica 6. Pokrajinska in študijska knjižnica je z dopisom, ki smo ga prejeli 23. 09. 2010, zaprosila za imenovanje novega člana, saj je Ana SUŠEC od 1. septembra 2010 zaposlena v Pokrajinski in študijski knjižnici Murska Sobota.</w:t>
      </w:r>
    </w:p>
    <w:p w:rsidR="004010FE" w:rsidRPr="00574BF4" w:rsidRDefault="004010FE" w:rsidP="00574BF4">
      <w:pPr>
        <w:jc w:val="both"/>
        <w:rPr>
          <w:rFonts w:ascii="Times New Roman" w:hAnsi="Times New Roman"/>
          <w:szCs w:val="22"/>
        </w:rPr>
      </w:pPr>
    </w:p>
    <w:p w:rsidR="004010FE" w:rsidRDefault="004010FE" w:rsidP="005624B0">
      <w:pPr>
        <w:pStyle w:val="BodyText"/>
        <w:numPr>
          <w:ilvl w:val="12"/>
          <w:numId w:val="0"/>
        </w:numPr>
        <w:spacing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2"/>
        </w:rPr>
        <w:t>Komisija za mandatna vprašanja, volitve in imenovanja je na seji, dne 4. februarja 2011, obravnavala predlog za imenovanje novega člana sveta zavoda Pokrajinska in študijska knjižnica</w:t>
      </w:r>
      <w:r w:rsidRPr="00613518">
        <w:rPr>
          <w:rFonts w:ascii="Times New Roman" w:hAnsi="Times New Roman"/>
          <w:szCs w:val="24"/>
        </w:rPr>
        <w:t xml:space="preserve">, in sprejela sklep, da predlaga mestnemu svetu, da </w:t>
      </w:r>
      <w:r>
        <w:rPr>
          <w:rFonts w:ascii="Times New Roman" w:hAnsi="Times New Roman"/>
          <w:szCs w:val="24"/>
        </w:rPr>
        <w:t xml:space="preserve">v svet zavoda knjižnice, za preostanek mandata, imenuje Jožeka ŠPILAKA.  </w:t>
      </w:r>
    </w:p>
    <w:p w:rsidR="004010FE" w:rsidRDefault="004010FE" w:rsidP="005624B0">
      <w:pPr>
        <w:pStyle w:val="BodyText"/>
        <w:numPr>
          <w:ilvl w:val="12"/>
          <w:numId w:val="0"/>
        </w:numPr>
        <w:spacing w:after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Look w:val="00A0"/>
      </w:tblPr>
      <w:tblGrid>
        <w:gridCol w:w="4889"/>
        <w:gridCol w:w="4890"/>
      </w:tblGrid>
      <w:tr w:rsidR="004010FE" w:rsidTr="005E33AB">
        <w:tc>
          <w:tcPr>
            <w:tcW w:w="4889" w:type="dxa"/>
          </w:tcPr>
          <w:p w:rsidR="004010FE" w:rsidRPr="005E33AB" w:rsidRDefault="004010FE" w:rsidP="005E33AB">
            <w:pPr>
              <w:pStyle w:val="BodyText"/>
              <w:numPr>
                <w:ilvl w:val="12"/>
                <w:numId w:val="0"/>
              </w:numPr>
              <w:jc w:val="both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4890" w:type="dxa"/>
          </w:tcPr>
          <w:p w:rsidR="004010FE" w:rsidRPr="005E33AB" w:rsidRDefault="004010FE" w:rsidP="005E33AB">
            <w:pPr>
              <w:jc w:val="both"/>
              <w:rPr>
                <w:rFonts w:ascii="Times New Roman" w:hAnsi="Times New Roman"/>
                <w:szCs w:val="24"/>
              </w:rPr>
            </w:pPr>
            <w:r w:rsidRPr="005E33AB">
              <w:rPr>
                <w:rFonts w:ascii="Times New Roman" w:hAnsi="Times New Roman"/>
                <w:szCs w:val="24"/>
              </w:rPr>
              <w:t xml:space="preserve">                    Komisija za mandatna vprašanja,  </w:t>
            </w:r>
          </w:p>
          <w:p w:rsidR="004010FE" w:rsidRPr="005E33AB" w:rsidRDefault="004010FE" w:rsidP="00576EE8">
            <w:pPr>
              <w:rPr>
                <w:rFonts w:ascii="Times New Roman" w:hAnsi="Times New Roman"/>
                <w:szCs w:val="24"/>
              </w:rPr>
            </w:pPr>
            <w:r w:rsidRPr="005E33AB">
              <w:rPr>
                <w:rFonts w:ascii="Times New Roman" w:hAnsi="Times New Roman"/>
                <w:szCs w:val="24"/>
              </w:rPr>
              <w:t xml:space="preserve">                                volitve in imenovanja</w:t>
            </w:r>
          </w:p>
        </w:tc>
      </w:tr>
    </w:tbl>
    <w:p w:rsidR="004010FE" w:rsidRPr="005624B0" w:rsidRDefault="004010FE" w:rsidP="00613518">
      <w:pPr>
        <w:pStyle w:val="BodyText"/>
        <w:numPr>
          <w:ilvl w:val="12"/>
          <w:numId w:val="0"/>
        </w:numPr>
        <w:jc w:val="both"/>
        <w:rPr>
          <w:rFonts w:ascii="Times New Roman" w:hAnsi="Times New Roman"/>
          <w:szCs w:val="24"/>
        </w:rPr>
      </w:pPr>
    </w:p>
    <w:p w:rsidR="004010FE" w:rsidRPr="00D57228" w:rsidRDefault="004010FE" w:rsidP="00576EE8">
      <w:pPr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                                                                                                </w:t>
      </w:r>
    </w:p>
    <w:sectPr w:rsidR="004010FE" w:rsidRPr="00D57228" w:rsidSect="00613518">
      <w:pgSz w:w="11906" w:h="16838"/>
      <w:pgMar w:top="1417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185A"/>
    <w:multiLevelType w:val="hybridMultilevel"/>
    <w:tmpl w:val="B2C8165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8DA28C3"/>
    <w:multiLevelType w:val="hybridMultilevel"/>
    <w:tmpl w:val="C4BE336A"/>
    <w:lvl w:ilvl="0" w:tplc="5C6C01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DD302B"/>
    <w:multiLevelType w:val="hybridMultilevel"/>
    <w:tmpl w:val="61F67C3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8D4301A"/>
    <w:multiLevelType w:val="hybridMultilevel"/>
    <w:tmpl w:val="59800056"/>
    <w:lvl w:ilvl="0" w:tplc="87622E3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6C6886"/>
    <w:multiLevelType w:val="hybridMultilevel"/>
    <w:tmpl w:val="3FA2B602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1A9B"/>
    <w:rsid w:val="00067DEF"/>
    <w:rsid w:val="000F3E37"/>
    <w:rsid w:val="001943C2"/>
    <w:rsid w:val="001A7366"/>
    <w:rsid w:val="001C2BB2"/>
    <w:rsid w:val="00232EC5"/>
    <w:rsid w:val="002B1A9B"/>
    <w:rsid w:val="004010FE"/>
    <w:rsid w:val="0052678C"/>
    <w:rsid w:val="00560DC6"/>
    <w:rsid w:val="005624B0"/>
    <w:rsid w:val="00574BF4"/>
    <w:rsid w:val="00576EE8"/>
    <w:rsid w:val="005A7469"/>
    <w:rsid w:val="005E265C"/>
    <w:rsid w:val="005E33AB"/>
    <w:rsid w:val="00611A95"/>
    <w:rsid w:val="00613518"/>
    <w:rsid w:val="00642B56"/>
    <w:rsid w:val="00701A6E"/>
    <w:rsid w:val="00774F0A"/>
    <w:rsid w:val="007A6B04"/>
    <w:rsid w:val="008527E4"/>
    <w:rsid w:val="008C0DDB"/>
    <w:rsid w:val="008E4393"/>
    <w:rsid w:val="009A759E"/>
    <w:rsid w:val="00AD0AFF"/>
    <w:rsid w:val="00BC50DE"/>
    <w:rsid w:val="00C1708B"/>
    <w:rsid w:val="00C54E1A"/>
    <w:rsid w:val="00C64D22"/>
    <w:rsid w:val="00C702C6"/>
    <w:rsid w:val="00D57228"/>
    <w:rsid w:val="00D8496D"/>
    <w:rsid w:val="00E220A7"/>
    <w:rsid w:val="00E846D3"/>
    <w:rsid w:val="00EA6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A9B"/>
    <w:rPr>
      <w:rFonts w:ascii="Arial" w:eastAsia="Times New Roman" w:hAnsi="Arial"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B1A9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B1A9B"/>
    <w:pPr>
      <w:keepNext/>
      <w:autoSpaceDE w:val="0"/>
      <w:autoSpaceDN w:val="0"/>
      <w:jc w:val="center"/>
      <w:outlineLvl w:val="2"/>
    </w:pPr>
    <w:rPr>
      <w:rFonts w:cs="Arial"/>
      <w:b/>
      <w:bCs/>
      <w:sz w:val="20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2B1A9B"/>
    <w:rPr>
      <w:rFonts w:ascii="Arial" w:hAnsi="Arial" w:cs="Arial"/>
      <w:b/>
      <w:bCs/>
      <w:i/>
      <w:iCs/>
      <w:sz w:val="28"/>
      <w:szCs w:val="28"/>
      <w:lang w:eastAsia="sl-SI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B1A9B"/>
    <w:rPr>
      <w:rFonts w:ascii="Arial" w:hAnsi="Arial" w:cs="Arial"/>
      <w:b/>
      <w:bCs/>
      <w:sz w:val="24"/>
      <w:szCs w:val="24"/>
      <w:lang w:eastAsia="sl-SI"/>
    </w:rPr>
  </w:style>
  <w:style w:type="paragraph" w:styleId="BodyText2">
    <w:name w:val="Body Text 2"/>
    <w:basedOn w:val="Normal"/>
    <w:link w:val="BodyText2Char"/>
    <w:uiPriority w:val="99"/>
    <w:rsid w:val="002B1A9B"/>
    <w:pPr>
      <w:jc w:val="both"/>
    </w:pPr>
    <w:rPr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B1A9B"/>
    <w:rPr>
      <w:rFonts w:ascii="Arial" w:hAnsi="Arial" w:cs="Times New Roman"/>
      <w:sz w:val="24"/>
      <w:lang w:eastAsia="sl-SI"/>
    </w:rPr>
  </w:style>
  <w:style w:type="paragraph" w:styleId="BodyText">
    <w:name w:val="Body Text"/>
    <w:basedOn w:val="Normal"/>
    <w:link w:val="BodyTextChar"/>
    <w:uiPriority w:val="99"/>
    <w:rsid w:val="002B1A9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2B1A9B"/>
    <w:rPr>
      <w:rFonts w:ascii="Arial" w:hAnsi="Arial" w:cs="Times New Roman"/>
      <w:sz w:val="20"/>
      <w:szCs w:val="20"/>
      <w:lang w:eastAsia="sl-SI"/>
    </w:rPr>
  </w:style>
  <w:style w:type="character" w:customStyle="1" w:styleId="apple-style-span">
    <w:name w:val="apple-style-span"/>
    <w:basedOn w:val="DefaultParagraphFont"/>
    <w:uiPriority w:val="99"/>
    <w:rsid w:val="007A6B04"/>
    <w:rPr>
      <w:rFonts w:cs="Times New Roman"/>
    </w:rPr>
  </w:style>
  <w:style w:type="character" w:styleId="Hyperlink">
    <w:name w:val="Hyperlink"/>
    <w:basedOn w:val="DefaultParagraphFont"/>
    <w:uiPriority w:val="99"/>
    <w:rsid w:val="007A6B04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7A6B04"/>
    <w:pPr>
      <w:ind w:left="720"/>
      <w:contextualSpacing/>
    </w:pPr>
    <w:rPr>
      <w:rFonts w:ascii="Times New Roman" w:hAnsi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7A6B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A6B04"/>
    <w:rPr>
      <w:rFonts w:ascii="Tahoma" w:hAnsi="Tahoma" w:cs="Tahoma"/>
      <w:sz w:val="16"/>
      <w:szCs w:val="16"/>
      <w:lang w:eastAsia="sl-SI"/>
    </w:rPr>
  </w:style>
  <w:style w:type="table" w:styleId="TableGrid">
    <w:name w:val="Table Grid"/>
    <w:basedOn w:val="TableNormal"/>
    <w:uiPriority w:val="99"/>
    <w:rsid w:val="00576EE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394</Words>
  <Characters>2252</Characters>
  <Application>Microsoft Office Outlook</Application>
  <DocSecurity>0</DocSecurity>
  <Lines>0</Lines>
  <Paragraphs>0</Paragraphs>
  <ScaleCrop>false</ScaleCrop>
  <Company>MO MS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moms</dc:creator>
  <cp:keywords/>
  <dc:description/>
  <cp:lastModifiedBy> </cp:lastModifiedBy>
  <cp:revision>2</cp:revision>
  <cp:lastPrinted>2011-02-07T08:01:00Z</cp:lastPrinted>
  <dcterms:created xsi:type="dcterms:W3CDTF">2011-08-23T11:55:00Z</dcterms:created>
  <dcterms:modified xsi:type="dcterms:W3CDTF">2011-08-23T11:55:00Z</dcterms:modified>
</cp:coreProperties>
</file>