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DD16" w14:textId="77777777" w:rsidR="00B116DF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</w:p>
    <w:p w14:paraId="635254EB" w14:textId="77777777" w:rsidR="002B4E47" w:rsidRPr="002B4E47" w:rsidRDefault="002B4E47" w:rsidP="002B4E47">
      <w:pPr>
        <w:spacing w:after="0" w:line="360" w:lineRule="auto"/>
        <w:jc w:val="center"/>
        <w:rPr>
          <w:rFonts w:cs="Arial"/>
          <w:b/>
          <w:u w:val="single"/>
        </w:rPr>
      </w:pPr>
      <w:r w:rsidRPr="002B4E47">
        <w:rPr>
          <w:rFonts w:cs="Arial"/>
          <w:b/>
          <w:u w:val="single"/>
        </w:rPr>
        <w:t>OBRAZEC ZA PRIJAVO NA STROKOVNO – TEHNIČNO DELOVNO MESTO</w:t>
      </w:r>
    </w:p>
    <w:p w14:paraId="10EF254E" w14:textId="74EE52B4" w:rsidR="002B4E47" w:rsidRPr="002B4E47" w:rsidRDefault="002B4E47" w:rsidP="002B4E47">
      <w:pPr>
        <w:spacing w:after="0"/>
        <w:rPr>
          <w:rFonts w:cs="Arial"/>
          <w:b/>
        </w:rPr>
      </w:pPr>
      <w:r w:rsidRPr="002B4E47">
        <w:rPr>
          <w:rFonts w:cs="Arial"/>
          <w:b/>
        </w:rPr>
        <w:t xml:space="preserve">Prijava na delovno mesto: PRIPRAVNIK - </w:t>
      </w:r>
      <w:r w:rsidRPr="002B4E47">
        <w:rPr>
          <w:rFonts w:cs="Arial"/>
          <w:b/>
          <w:bCs/>
          <w:iCs/>
        </w:rPr>
        <w:t>PRAVNIK VII/2 (za premoženjskopravne zadeve)</w:t>
      </w:r>
      <w:r>
        <w:rPr>
          <w:rFonts w:cs="Arial"/>
          <w:b/>
          <w:bCs/>
          <w:iCs/>
        </w:rPr>
        <w:t xml:space="preserve"> </w:t>
      </w:r>
      <w:r w:rsidRPr="002B4E47">
        <w:rPr>
          <w:rFonts w:cs="Arial"/>
          <w:b/>
        </w:rPr>
        <w:t>-</w:t>
      </w:r>
      <w:r>
        <w:rPr>
          <w:rFonts w:cs="Arial"/>
          <w:b/>
        </w:rPr>
        <w:t xml:space="preserve"> </w:t>
      </w:r>
      <w:r w:rsidRPr="002B4E47">
        <w:rPr>
          <w:rFonts w:cs="Arial"/>
          <w:b/>
        </w:rPr>
        <w:t xml:space="preserve"> za določen čas osem (8) mesecev</w:t>
      </w:r>
    </w:p>
    <w:p w14:paraId="79AE8ECC" w14:textId="7C920418" w:rsidR="003F3E15" w:rsidRPr="003176F1" w:rsidRDefault="002B4E47" w:rsidP="003176F1">
      <w:pPr>
        <w:spacing w:after="0"/>
        <w:rPr>
          <w:rFonts w:cs="Arial"/>
          <w:b/>
          <w:bCs/>
        </w:rPr>
      </w:pPr>
      <w:r w:rsidRPr="002B4E47">
        <w:rPr>
          <w:rFonts w:cs="Arial"/>
          <w:b/>
        </w:rPr>
        <w:t xml:space="preserve">Št. zadeve: </w:t>
      </w:r>
      <w:r w:rsidR="003176F1" w:rsidRPr="008C289B">
        <w:rPr>
          <w:rFonts w:cs="Arial"/>
        </w:rPr>
        <w:t>110-0015/2025-1</w:t>
      </w:r>
    </w:p>
    <w:p w14:paraId="699E638D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B116DF" w:rsidRPr="00D974CD" w14:paraId="3CB4F4AB" w14:textId="77777777" w:rsidTr="00C9475D">
        <w:tc>
          <w:tcPr>
            <w:tcW w:w="2700" w:type="dxa"/>
          </w:tcPr>
          <w:p w14:paraId="7C5E09E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3EAE385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03FFEA12" w14:textId="77777777" w:rsidTr="00C9475D">
        <w:tc>
          <w:tcPr>
            <w:tcW w:w="2700" w:type="dxa"/>
          </w:tcPr>
          <w:p w14:paraId="051B1665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7B36E51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4452F432" w14:textId="77777777" w:rsidTr="00C9475D">
        <w:tc>
          <w:tcPr>
            <w:tcW w:w="2700" w:type="dxa"/>
          </w:tcPr>
          <w:p w14:paraId="0BC35CEE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0D0C64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1D3F828F" w14:textId="77777777" w:rsidTr="00C9475D">
        <w:tc>
          <w:tcPr>
            <w:tcW w:w="2700" w:type="dxa"/>
          </w:tcPr>
          <w:p w14:paraId="3D6F05A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739535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37A0E4F9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5F00F91D" w14:textId="63C3B05A" w:rsidR="00B116DF" w:rsidRPr="00D974CD" w:rsidRDefault="00B116DF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="00E2707C" w:rsidRPr="008C4373">
              <w:rPr>
                <w:rFonts w:cs="Arial"/>
                <w:iCs/>
              </w:rPr>
              <w:t>:</w:t>
            </w:r>
          </w:p>
          <w:p w14:paraId="20354B92" w14:textId="77777777" w:rsidR="00E2707C" w:rsidRPr="00D974CD" w:rsidRDefault="00E2707C" w:rsidP="00E2707C">
            <w:pPr>
              <w:spacing w:before="60" w:after="0"/>
              <w:rPr>
                <w:rFonts w:cs="Arial"/>
              </w:rPr>
            </w:pPr>
          </w:p>
        </w:tc>
      </w:tr>
      <w:tr w:rsidR="00894625" w:rsidRPr="00D974CD" w14:paraId="0B7668C0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6EFA17F8" w14:textId="58303896" w:rsidR="00894625" w:rsidRPr="00D974CD" w:rsidRDefault="0089462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Pr="008C4373">
              <w:rPr>
                <w:rFonts w:cs="Arial"/>
                <w:iCs/>
              </w:rPr>
              <w:t>:</w:t>
            </w:r>
          </w:p>
        </w:tc>
      </w:tr>
      <w:tr w:rsidR="00B116DF" w:rsidRPr="00D974CD" w14:paraId="17D17C6D" w14:textId="77777777" w:rsidTr="00C9475D">
        <w:tc>
          <w:tcPr>
            <w:tcW w:w="9360" w:type="dxa"/>
            <w:gridSpan w:val="2"/>
          </w:tcPr>
          <w:p w14:paraId="00D5740B" w14:textId="47F69FE2" w:rsidR="00B116DF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</w:t>
            </w:r>
            <w:r w:rsidR="00B116DF" w:rsidRPr="008C4373">
              <w:rPr>
                <w:rFonts w:cs="Arial"/>
                <w:bCs/>
              </w:rPr>
              <w:t>:</w:t>
            </w:r>
          </w:p>
        </w:tc>
      </w:tr>
      <w:tr w:rsidR="00B116DF" w:rsidRPr="00D974CD" w14:paraId="255FA6E9" w14:textId="77777777" w:rsidTr="00C9475D">
        <w:tc>
          <w:tcPr>
            <w:tcW w:w="9360" w:type="dxa"/>
            <w:gridSpan w:val="2"/>
          </w:tcPr>
          <w:p w14:paraId="5A9F1E70" w14:textId="1EE36687" w:rsidR="00E2707C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 w:rsidRPr="00E2707C">
              <w:rPr>
                <w:rFonts w:cs="Arial"/>
                <w:bCs/>
              </w:rPr>
              <w:t>:</w:t>
            </w:r>
          </w:p>
        </w:tc>
      </w:tr>
      <w:tr w:rsidR="00B116DF" w:rsidRPr="00D974CD" w14:paraId="61E59478" w14:textId="77777777" w:rsidTr="00C9475D">
        <w:tc>
          <w:tcPr>
            <w:tcW w:w="9360" w:type="dxa"/>
            <w:gridSpan w:val="2"/>
          </w:tcPr>
          <w:p w14:paraId="1A4A0956" w14:textId="65674BF6" w:rsidR="00B116DF" w:rsidRPr="00E2707C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</w:t>
            </w:r>
            <w:r w:rsidR="00E2707C" w:rsidRPr="00E2707C">
              <w:rPr>
                <w:rFonts w:cs="Arial"/>
                <w:b/>
              </w:rPr>
              <w:t xml:space="preserve"> (ustrezno označite)</w:t>
            </w:r>
            <w:r w:rsidRPr="00E2707C">
              <w:rPr>
                <w:rFonts w:cs="Arial"/>
                <w:b/>
              </w:rPr>
              <w:t>:</w:t>
            </w:r>
          </w:p>
          <w:p w14:paraId="7B46D209" w14:textId="77F3252C" w:rsidR="00E2707C" w:rsidRPr="00E2707C" w:rsidRDefault="00E2707C" w:rsidP="00E2707C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 w:rsidR="003420E1">
              <w:rPr>
                <w:rFonts w:cs="Arial"/>
              </w:rPr>
              <w:t xml:space="preserve"> (e-uprava, vep.si)</w:t>
            </w:r>
            <w:r w:rsidR="007F6086">
              <w:rPr>
                <w:rFonts w:cs="Arial"/>
              </w:rPr>
              <w:t>; n</w:t>
            </w:r>
            <w:r>
              <w:rPr>
                <w:rFonts w:cs="Arial"/>
              </w:rPr>
              <w:t>avedite: ___________________________</w:t>
            </w:r>
          </w:p>
          <w:p w14:paraId="6193104F" w14:textId="1952490E" w:rsidR="00E2707C" w:rsidRP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E2707C" w:rsidRPr="00D974CD" w14:paraId="20361C6A" w14:textId="77777777" w:rsidTr="00375342">
        <w:trPr>
          <w:trHeight w:val="923"/>
        </w:trPr>
        <w:tc>
          <w:tcPr>
            <w:tcW w:w="9360" w:type="dxa"/>
            <w:gridSpan w:val="2"/>
          </w:tcPr>
          <w:p w14:paraId="602AA76D" w14:textId="3174B5A5" w:rsidR="007F6086" w:rsidRPr="007F6086" w:rsidRDefault="007F6086" w:rsidP="00375342">
            <w:pPr>
              <w:spacing w:before="60" w:after="0"/>
              <w:rPr>
                <w:rFonts w:cs="Arial"/>
                <w:bCs/>
              </w:rPr>
            </w:pPr>
            <w:r>
              <w:rPr>
                <w:rFonts w:cs="Arial"/>
                <w:b/>
                <w:i/>
                <w:iCs/>
              </w:rPr>
              <w:t xml:space="preserve"> </w:t>
            </w: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 d</w:t>
            </w:r>
            <w:r w:rsidRPr="007F6086">
              <w:rPr>
                <w:rFonts w:cs="Arial"/>
                <w:b/>
              </w:rPr>
              <w:t>ovoljujem</w:t>
            </w:r>
            <w:r w:rsidRPr="007F6086">
              <w:rPr>
                <w:rFonts w:cs="Arial"/>
                <w:bCs/>
              </w:rPr>
              <w:t xml:space="preserve">, </w:t>
            </w:r>
          </w:p>
          <w:p w14:paraId="3C9AF858" w14:textId="3632956B" w:rsidR="007F6086" w:rsidRPr="00375342" w:rsidRDefault="007F6086" w:rsidP="007F6086">
            <w:pPr>
              <w:spacing w:before="60" w:after="0"/>
              <w:jc w:val="both"/>
              <w:rPr>
                <w:rFonts w:cs="Arial"/>
                <w:bCs/>
                <w:i/>
                <w:iCs/>
              </w:rPr>
            </w:pPr>
            <w:r w:rsidRPr="007F6086">
              <w:rPr>
                <w:rFonts w:cs="Arial"/>
                <w:bCs/>
              </w:rPr>
              <w:t xml:space="preserve">da mi delodajalec informacije, povezane s potekom </w:t>
            </w:r>
            <w:r w:rsidR="00F26ED4">
              <w:rPr>
                <w:rFonts w:cs="Arial"/>
                <w:bCs/>
              </w:rPr>
              <w:t xml:space="preserve">tega </w:t>
            </w:r>
            <w:r w:rsidRPr="007F6086">
              <w:rPr>
                <w:rFonts w:cs="Arial"/>
                <w:bCs/>
              </w:rPr>
              <w:t>postopka, pošlje na zgoraj navedeni elektronski naslov oz. da za obveščanje uporabi navedeno telefonsko številko.</w:t>
            </w:r>
          </w:p>
        </w:tc>
      </w:tr>
      <w:tr w:rsidR="00375342" w:rsidRPr="00D974CD" w14:paraId="23B85F40" w14:textId="77777777" w:rsidTr="007F6086">
        <w:trPr>
          <w:trHeight w:val="465"/>
        </w:trPr>
        <w:tc>
          <w:tcPr>
            <w:tcW w:w="9360" w:type="dxa"/>
            <w:gridSpan w:val="2"/>
          </w:tcPr>
          <w:p w14:paraId="6FDA45E5" w14:textId="1D3EC144" w:rsidR="00375342" w:rsidRPr="007F6086" w:rsidRDefault="007F6086" w:rsidP="007F6086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</w:tc>
      </w:tr>
    </w:tbl>
    <w:p w14:paraId="3F7D9D68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31DE43B" w14:textId="06F3C3E7" w:rsidR="00B116DF" w:rsidRPr="00D974CD" w:rsidRDefault="00B116DF" w:rsidP="00B116DF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116DF" w:rsidRPr="00D974CD" w14:paraId="42D341AD" w14:textId="77777777" w:rsidTr="00C9475D">
        <w:trPr>
          <w:gridAfter w:val="1"/>
          <w:wAfter w:w="206" w:type="dxa"/>
        </w:trPr>
        <w:tc>
          <w:tcPr>
            <w:tcW w:w="4296" w:type="dxa"/>
            <w:gridSpan w:val="4"/>
          </w:tcPr>
          <w:p w14:paraId="0CC98D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2B46D1E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56EE5EC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11B7FC46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5A55D16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29507E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0127D13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</w:tcPr>
          <w:p w14:paraId="305503B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487B633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4099D427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686CA5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2B0B595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6D7046E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075E2C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B116DF" w:rsidRPr="00D974CD" w14:paraId="143FF649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B61D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44BD8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E6AC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63D8F9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7792A" w14:textId="5CCD5B8A" w:rsidR="00B116DF" w:rsidRPr="00D974CD" w:rsidRDefault="006D2DC9" w:rsidP="00375342">
            <w:pPr>
              <w:spacing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Raven/s</w:t>
            </w:r>
            <w:r w:rsidR="00B116DF" w:rsidRPr="00D974CD">
              <w:rPr>
                <w:rFonts w:cs="Arial"/>
                <w:b/>
                <w:bCs/>
              </w:rPr>
              <w:t>topnja izobrazbe</w:t>
            </w:r>
          </w:p>
        </w:tc>
      </w:tr>
      <w:tr w:rsidR="00B116DF" w:rsidRPr="00D974CD" w14:paraId="68D46B0F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80092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AC7C5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853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699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1F6C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7711DBB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BFE9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275B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DFC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BB361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16741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4B1145C2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E546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868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7C1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9ECC05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AADF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E8BE3AD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F991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C249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38FF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55CC0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81A46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43810702" w14:textId="77777777" w:rsidR="007F6086" w:rsidRDefault="007F6086" w:rsidP="00B116DF">
      <w:pPr>
        <w:spacing w:after="0"/>
        <w:jc w:val="both"/>
        <w:rPr>
          <w:rFonts w:cs="Arial"/>
          <w:b/>
        </w:rPr>
      </w:pPr>
    </w:p>
    <w:p w14:paraId="17849C3C" w14:textId="6DD5F0BA" w:rsidR="0075578A" w:rsidRPr="00D974CD" w:rsidRDefault="00B116DF" w:rsidP="00B116DF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7663C042" w14:textId="77777777" w:rsidTr="008C3C9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15148D5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B116DF" w:rsidRPr="00D974CD" w14:paraId="1857612A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D39C9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302BF79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1C663D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52F16FA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1355EC4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625654F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06FE5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4A49324D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745C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C9BA4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AD24171" w14:textId="48FF35B0" w:rsidR="00B116DF" w:rsidRPr="0075578A" w:rsidRDefault="00B116DF" w:rsidP="0075578A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  <w:r w:rsidRPr="00D974CD">
              <w:rPr>
                <w:rFonts w:cs="Arial"/>
              </w:rPr>
              <w:t xml:space="preserve"> </w:t>
            </w:r>
          </w:p>
          <w:p w14:paraId="4F2572A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6AAB5783" w14:textId="77777777" w:rsidR="00B116DF" w:rsidRPr="00375342" w:rsidRDefault="00B116DF" w:rsidP="00C9475D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375342">
              <w:rPr>
                <w:rFonts w:cs="Arial"/>
                <w:sz w:val="20"/>
                <w:szCs w:val="20"/>
              </w:rPr>
              <w:t xml:space="preserve">V primeru drugih oblik dela npr. </w:t>
            </w:r>
            <w:r w:rsidRPr="00375342">
              <w:rPr>
                <w:rFonts w:eastAsia="Calibri" w:cs="Arial"/>
                <w:bCs/>
                <w:color w:val="000000"/>
                <w:sz w:val="20"/>
                <w:szCs w:val="20"/>
              </w:rPr>
              <w:t>avtorske pogodbe, študentskega dela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  <w:r w:rsidRPr="00375342">
              <w:rPr>
                <w:rFonts w:cs="Arial"/>
                <w:bCs/>
                <w:sz w:val="20"/>
                <w:szCs w:val="20"/>
              </w:rPr>
              <w:t>navedite število opravljenih ur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116DF" w:rsidRPr="00D974CD" w14:paraId="3F2A3E91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B9B85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43FC4910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F2740" w14:textId="77777777" w:rsidR="00B116DF" w:rsidRPr="00D974CD" w:rsidRDefault="00B116DF" w:rsidP="00C9475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D974CD" w14:paraId="76169FC2" w14:textId="77777777" w:rsidTr="00C9475D">
              <w:tc>
                <w:tcPr>
                  <w:tcW w:w="4296" w:type="dxa"/>
                </w:tcPr>
                <w:p w14:paraId="2481B5A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2223EE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7BC922A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6E4315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1E90DF6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6D659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582E34E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</w:tcPr>
                <w:p w14:paraId="7FB12529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49EB978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E20AC7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7684772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52DC79D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6F3C44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5CFBD3E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ABB20B5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8BBAF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4B913D0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DDEE31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5825F0AE" w14:textId="77777777" w:rsidTr="00C9475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28570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  <w:tr w:rsidR="00B116DF" w:rsidRPr="00D974CD" w14:paraId="441D8D88" w14:textId="77777777" w:rsidTr="008C3C9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6B0B507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B116DF" w:rsidRPr="00D974CD" w14:paraId="0A64A937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B78E4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64E99E8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7173FA8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0960256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887B82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9B0CB4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2EFC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6DAD99BB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C5E3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8ABA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2CD5E8F9" w14:textId="102598AF" w:rsidR="00B116DF" w:rsidRPr="0075578A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 </w:t>
            </w:r>
          </w:p>
          <w:p w14:paraId="2557759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471998" w14:textId="77777777" w:rsidR="00B116DF" w:rsidRPr="00375342" w:rsidRDefault="00B116DF" w:rsidP="00C9475D">
            <w:pPr>
              <w:spacing w:before="60"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375342">
              <w:rPr>
                <w:rFonts w:cs="Arial"/>
                <w:sz w:val="20"/>
                <w:szCs w:val="20"/>
              </w:rPr>
              <w:t xml:space="preserve">V primeru drugih oblik dela npr. </w:t>
            </w:r>
            <w:r w:rsidRPr="00375342">
              <w:rPr>
                <w:rFonts w:eastAsia="Calibri" w:cs="Arial"/>
                <w:bCs/>
                <w:color w:val="000000"/>
                <w:sz w:val="20"/>
                <w:szCs w:val="20"/>
              </w:rPr>
              <w:t>avtorske pogodbe, študentskega dela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  <w:r w:rsidRPr="00375342">
              <w:rPr>
                <w:rFonts w:cs="Arial"/>
                <w:bCs/>
                <w:sz w:val="20"/>
                <w:szCs w:val="20"/>
              </w:rPr>
              <w:t>navedite število opravljenih ur</w:t>
            </w:r>
          </w:p>
        </w:tc>
      </w:tr>
      <w:tr w:rsidR="00B116DF" w:rsidRPr="00D974CD" w14:paraId="7EDA36FA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FA002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196FA7B7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C1540" w14:textId="77777777" w:rsidR="00B116DF" w:rsidRPr="00866704" w:rsidRDefault="00B116DF" w:rsidP="00C9475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866704" w14:paraId="511D1AD1" w14:textId="77777777" w:rsidTr="00C9475D">
              <w:tc>
                <w:tcPr>
                  <w:tcW w:w="4296" w:type="dxa"/>
                </w:tcPr>
                <w:p w14:paraId="7747F89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197A00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2F6A194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1457C8D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06C11ECD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9C75C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3034F6B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</w:tcPr>
                <w:p w14:paraId="7AE99E3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6F68D9E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47D9A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019100B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32D598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4748DB9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49A95BF" w14:textId="77777777" w:rsidR="00B116DF" w:rsidRPr="00866704" w:rsidRDefault="00B116DF" w:rsidP="00C9475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116DF" w:rsidRPr="00D974CD" w14:paraId="48D8DC6A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81DD7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7019EAB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D4EF34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18A277E6" w14:textId="3DF8E54B" w:rsidR="00B116DF" w:rsidRPr="00375342" w:rsidRDefault="00B116DF" w:rsidP="00B116DF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t>Opomba: Prosimo dodajte polja po potrebi.</w:t>
      </w:r>
    </w:p>
    <w:p w14:paraId="2BDE60C9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lastRenderedPageBreak/>
        <w:t>4.) Funkcionalna znanja:</w:t>
      </w:r>
    </w:p>
    <w:p w14:paraId="0D33DBA2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64DBFB3" w14:textId="69553D61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B116DF" w:rsidRPr="00D974CD" w14:paraId="61ED0B3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58B9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F67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7FEF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B116DF" w:rsidRPr="00D974CD" w14:paraId="7D4CABF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433BE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1D60B" w14:textId="06F84921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D2B8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CE2ACC9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E2ABB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EF1E" w14:textId="7E1A3B05" w:rsidR="00B116DF" w:rsidRPr="002343C9" w:rsidRDefault="00B116DF" w:rsidP="00C9475D">
            <w:pPr>
              <w:spacing w:after="0"/>
              <w:ind w:left="57"/>
              <w:rPr>
                <w:rFonts w:cs="Arial"/>
                <w:b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75207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1E115F5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946" w14:textId="1EB3584B" w:rsidR="00B116DF" w:rsidRPr="00D974CD" w:rsidRDefault="008C3C9E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660E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103F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31436F1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65ABA598" w14:textId="0620A841" w:rsidR="0075578A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245"/>
      </w:tblGrid>
      <w:tr w:rsidR="00B116DF" w:rsidRPr="00D974CD" w14:paraId="280670FE" w14:textId="77777777" w:rsidTr="0037534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84808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042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81D2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27F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B116DF" w:rsidRPr="00D974CD" w14:paraId="71D2AEF4" w14:textId="77777777" w:rsidTr="0037534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299AA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E3B4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5DBE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611796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503DB45E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EC233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CE63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95F1F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2DB24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3A4F0C78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D4E2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BACAB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C040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4417B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79954220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87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C3FE8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C742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10A4E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E16C620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9455211" w14:textId="2DE37C50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16DF" w:rsidRPr="00D974CD" w14:paraId="6293050B" w14:textId="77777777" w:rsidTr="00C947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0BEBD7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063436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1D143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D675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B116DF" w:rsidRPr="00D974CD" w14:paraId="1D5EF05D" w14:textId="77777777" w:rsidTr="00C947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D3561EB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FA55EE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BF51F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B86E03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61378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9C89CA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B116DF" w:rsidRPr="00D974CD" w14:paraId="43A98AA6" w14:textId="77777777" w:rsidTr="00C947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37DB8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ECB4CA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E0637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542A3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E447F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CAA7DD1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6C808CBC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A38E655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9378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03F80E" w14:textId="77777777" w:rsidR="00B116DF" w:rsidRPr="00D974CD" w:rsidRDefault="00B116DF" w:rsidP="00C9475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500BE5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E5561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2247A9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51ED6AD4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AA3EEE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0FD47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05722A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9D8AAA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8175734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27948E0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49D4CAFD" w14:textId="02109E34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037C3663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5E85855D" w14:textId="77777777" w:rsidR="00B116DF" w:rsidRPr="00D974CD" w:rsidRDefault="00B116DF" w:rsidP="00B116DF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116DF" w:rsidRPr="00D974CD" w14:paraId="7431ECFB" w14:textId="77777777" w:rsidTr="00C9475D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5A245D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2A5D7B29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5D5A4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E487ED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4AA92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32263E7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862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7E7EEAC1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5F77AD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11F68D1F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50DB37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54EEF882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906E95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1F74F9E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A5FA01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600F62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4C9D0FCF" w14:textId="77777777" w:rsidR="00375342" w:rsidRDefault="00375342" w:rsidP="00B116DF">
      <w:pPr>
        <w:spacing w:after="0"/>
        <w:rPr>
          <w:rFonts w:cs="Arial"/>
          <w:b/>
          <w:color w:val="000000"/>
        </w:rPr>
      </w:pPr>
    </w:p>
    <w:p w14:paraId="4DF13D85" w14:textId="108154C0" w:rsidR="00B116DF" w:rsidRPr="00DC2CB1" w:rsidRDefault="00B116DF" w:rsidP="00B116DF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CV):</w:t>
      </w:r>
    </w:p>
    <w:p w14:paraId="3AD1E5F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171107A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991CB93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93B832C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23EE60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7CA5F9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F83E2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274A82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0636EB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19AD25F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855E5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68091DD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D687A7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C2FF7E1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457736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4CD0D23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B69DFEC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2FE9D4F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4D20BE1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7ED496F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832EE17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85462A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B4C5A0A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8D890F" w14:textId="77777777" w:rsidR="00375342" w:rsidRPr="00D974CD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EFB31DA" w14:textId="77777777" w:rsidR="00B116DF" w:rsidRPr="00D974CD" w:rsidRDefault="00B116DF" w:rsidP="00B116DF">
      <w:pPr>
        <w:spacing w:after="0"/>
        <w:rPr>
          <w:rFonts w:cs="Arial"/>
          <w:lang w:val="en-GB"/>
        </w:rPr>
      </w:pPr>
    </w:p>
    <w:p w14:paraId="25B44CD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10F59DDE" w14:textId="77777777" w:rsidR="00B116DF" w:rsidRPr="00D974CD" w:rsidRDefault="00B116DF" w:rsidP="00B116DF">
      <w:pPr>
        <w:spacing w:after="0"/>
        <w:rPr>
          <w:rFonts w:cs="Arial"/>
          <w:color w:val="000000"/>
        </w:rPr>
      </w:pPr>
    </w:p>
    <w:tbl>
      <w:tblPr>
        <w:tblW w:w="9639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116DF" w:rsidRPr="00D974CD" w14:paraId="18A33FCA" w14:textId="77777777" w:rsidTr="0030441F">
        <w:tc>
          <w:tcPr>
            <w:tcW w:w="963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B6107C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39187ACB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D2DA96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51521373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B907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375342" w:rsidRPr="00D974CD" w14:paraId="1C53FA65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82805" w14:textId="77777777" w:rsidR="00375342" w:rsidRPr="00D974CD" w:rsidRDefault="00375342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54C1041C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2B56EEF7" w14:textId="47A5204E" w:rsidR="00B116DF" w:rsidRPr="00D974CD" w:rsidRDefault="00B116DF" w:rsidP="00B116DF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t>7.) Izjava o izpolnjevanju pogojev</w:t>
      </w:r>
      <w:r>
        <w:rPr>
          <w:rFonts w:cs="Arial"/>
          <w:b/>
          <w:iCs/>
        </w:rPr>
        <w:t>:</w:t>
      </w:r>
    </w:p>
    <w:p w14:paraId="411A3E97" w14:textId="77777777" w:rsidR="00B116DF" w:rsidRDefault="00B116DF" w:rsidP="00B116DF">
      <w:pPr>
        <w:spacing w:after="0" w:line="260" w:lineRule="exact"/>
        <w:rPr>
          <w:rFonts w:cs="Arial"/>
        </w:rPr>
      </w:pPr>
    </w:p>
    <w:p w14:paraId="26DFFDED" w14:textId="77777777" w:rsidR="00B116DF" w:rsidRPr="00D974CD" w:rsidRDefault="00B116DF" w:rsidP="00B116DF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B116DF" w:rsidRPr="00D974CD" w14:paraId="09C6B794" w14:textId="77777777" w:rsidTr="00C9475D">
        <w:tc>
          <w:tcPr>
            <w:tcW w:w="2088" w:type="dxa"/>
          </w:tcPr>
          <w:p w14:paraId="7A1D231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</w:tcPr>
          <w:p w14:paraId="4AD934A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62BDF3E9" w14:textId="77777777" w:rsidTr="00C9475D">
        <w:tc>
          <w:tcPr>
            <w:tcW w:w="2088" w:type="dxa"/>
          </w:tcPr>
          <w:p w14:paraId="277D5D5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73A642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A49CE00" w14:textId="77777777" w:rsidTr="00C9475D">
        <w:tc>
          <w:tcPr>
            <w:tcW w:w="2088" w:type="dxa"/>
          </w:tcPr>
          <w:p w14:paraId="2C432BDB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F62DD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0AB58E76" w14:textId="77777777" w:rsidTr="00C9475D">
        <w:tc>
          <w:tcPr>
            <w:tcW w:w="2088" w:type="dxa"/>
          </w:tcPr>
          <w:p w14:paraId="6C70AC9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9B025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7811B658" w14:textId="77777777" w:rsidTr="00C9475D">
        <w:tc>
          <w:tcPr>
            <w:tcW w:w="4606" w:type="dxa"/>
            <w:gridSpan w:val="3"/>
          </w:tcPr>
          <w:p w14:paraId="722709F3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5EB59B3F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6CC39B1" w14:textId="77777777" w:rsidTr="00C9475D">
        <w:tc>
          <w:tcPr>
            <w:tcW w:w="2628" w:type="dxa"/>
            <w:gridSpan w:val="2"/>
          </w:tcPr>
          <w:p w14:paraId="5A8D54D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</w:tcPr>
          <w:p w14:paraId="7AFC9425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D97BA31" w14:textId="77777777" w:rsidTr="00C9475D">
        <w:tc>
          <w:tcPr>
            <w:tcW w:w="2628" w:type="dxa"/>
            <w:gridSpan w:val="2"/>
          </w:tcPr>
          <w:p w14:paraId="23CE04A8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957434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54277EB" w14:textId="77777777" w:rsidTr="00C9475D">
        <w:tc>
          <w:tcPr>
            <w:tcW w:w="4606" w:type="dxa"/>
            <w:gridSpan w:val="3"/>
          </w:tcPr>
          <w:p w14:paraId="50CED8B2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2A5BF7E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A2AF48C" w14:textId="77777777" w:rsidTr="00C9475D">
        <w:tc>
          <w:tcPr>
            <w:tcW w:w="2628" w:type="dxa"/>
            <w:gridSpan w:val="2"/>
          </w:tcPr>
          <w:p w14:paraId="01FF36C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</w:tcPr>
          <w:p w14:paraId="36E56A4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1936831" w14:textId="77777777" w:rsidTr="00C9475D">
        <w:tc>
          <w:tcPr>
            <w:tcW w:w="2628" w:type="dxa"/>
            <w:gridSpan w:val="2"/>
          </w:tcPr>
          <w:p w14:paraId="7CF465A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ED1D8C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24C52E1D" w14:textId="77777777" w:rsidR="00B116DF" w:rsidRDefault="00B116DF" w:rsidP="003E3109">
      <w:pPr>
        <w:spacing w:after="0"/>
        <w:rPr>
          <w:rFonts w:cs="Arial"/>
          <w:b/>
          <w:i/>
          <w:iCs/>
          <w:u w:val="single"/>
        </w:rPr>
      </w:pPr>
    </w:p>
    <w:p w14:paraId="3C2C9A7F" w14:textId="507B2B59" w:rsidR="00B116DF" w:rsidRPr="00D974CD" w:rsidRDefault="00B116DF" w:rsidP="005E1A24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359910D1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so vsi podatki, ki sem jih navedel/-a v prijavi, resnični, točni in popolni ter da za svojo izjavo prevzemam vso materialno in kazensko odgovornost;</w:t>
      </w:r>
    </w:p>
    <w:p w14:paraId="4C26F758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izpolnjujem vse formalne pogoje za zasedbo delovnega mesta za katerega kandidiram;</w:t>
      </w:r>
    </w:p>
    <w:p w14:paraId="06DA2FA4" w14:textId="219E2582" w:rsidR="00B116DF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B116DF" w:rsidRPr="00D974CD" w14:paraId="61099D0F" w14:textId="77777777" w:rsidTr="00C9475D">
        <w:tc>
          <w:tcPr>
            <w:tcW w:w="1510" w:type="dxa"/>
          </w:tcPr>
          <w:p w14:paraId="7B624F1C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BCB956B" w14:textId="77777777" w:rsidR="005E1A24" w:rsidRDefault="005E1A24" w:rsidP="00C9475D">
            <w:pPr>
              <w:spacing w:after="0" w:line="260" w:lineRule="atLeast"/>
              <w:rPr>
                <w:rFonts w:cs="Arial"/>
              </w:rPr>
            </w:pPr>
          </w:p>
          <w:p w14:paraId="64D333D4" w14:textId="203AD35F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5783046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3EE0A241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ABD73A0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B116DF" w:rsidRPr="00D974CD" w14:paraId="5F6A97E2" w14:textId="77777777" w:rsidTr="00C9475D">
        <w:tc>
          <w:tcPr>
            <w:tcW w:w="1510" w:type="dxa"/>
          </w:tcPr>
          <w:p w14:paraId="48DB43C8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1EC428C0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665C001A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49B48E23" w14:textId="77777777" w:rsidR="0089222C" w:rsidRDefault="0089222C" w:rsidP="00C9475D">
            <w:pPr>
              <w:spacing w:after="0" w:line="260" w:lineRule="atLeast"/>
              <w:rPr>
                <w:rFonts w:cs="Arial"/>
              </w:rPr>
            </w:pPr>
          </w:p>
          <w:p w14:paraId="727CC1A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71F210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4043DED7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6C8C642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108E2D83" w14:textId="77777777" w:rsidR="0045392E" w:rsidRDefault="0045392E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4B18C16D" w14:textId="77777777" w:rsidR="0045392E" w:rsidRDefault="0045392E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733F538C" w14:textId="77777777" w:rsidR="002B4E47" w:rsidRDefault="002B4E47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29EDE57A" w14:textId="77777777" w:rsidR="002B4E47" w:rsidRDefault="002B4E47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7BA19093" w14:textId="77777777" w:rsidR="002B4E47" w:rsidRDefault="002B4E47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1751A500" w14:textId="26894826" w:rsidR="00B116DF" w:rsidRPr="00D974CD" w:rsidRDefault="00B116DF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 xml:space="preserve">* V primeru prijave na </w:t>
      </w:r>
      <w:r w:rsidR="002B4E47">
        <w:rPr>
          <w:rFonts w:cs="Arial"/>
        </w:rPr>
        <w:t>javno objavo</w:t>
      </w:r>
      <w:r w:rsidRPr="00D974CD">
        <w:rPr>
          <w:rFonts w:cs="Arial"/>
        </w:rPr>
        <w:t xml:space="preserve"> v elektronski obliki, veljavnost zgornje izjave ni pogojena </w:t>
      </w:r>
      <w:r w:rsidR="0045392E">
        <w:rPr>
          <w:rFonts w:cs="Arial"/>
        </w:rPr>
        <w:t xml:space="preserve">z </w:t>
      </w:r>
      <w:r w:rsidRPr="00D974CD">
        <w:rPr>
          <w:rFonts w:cs="Arial"/>
        </w:rPr>
        <w:t>elektronskim podpisom.</w:t>
      </w:r>
    </w:p>
    <w:p w14:paraId="3233BA0E" w14:textId="77777777" w:rsidR="00B116DF" w:rsidRPr="00D974CD" w:rsidRDefault="00B116DF" w:rsidP="00B116DF">
      <w:pPr>
        <w:spacing w:after="0"/>
      </w:pPr>
    </w:p>
    <w:p w14:paraId="18E9820A" w14:textId="77777777" w:rsidR="00420E1B" w:rsidRDefault="00420E1B"/>
    <w:sectPr w:rsidR="00420E1B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125D" w14:textId="77777777" w:rsidR="000A121D" w:rsidRDefault="000A121D" w:rsidP="009209D4">
      <w:pPr>
        <w:spacing w:after="0" w:line="240" w:lineRule="auto"/>
      </w:pPr>
      <w:r>
        <w:separator/>
      </w:r>
    </w:p>
  </w:endnote>
  <w:endnote w:type="continuationSeparator" w:id="0">
    <w:p w14:paraId="46D6EB71" w14:textId="77777777" w:rsidR="000A121D" w:rsidRDefault="000A121D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tel.: (02) 525 16 77 · </w:t>
                          </w: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fax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: (02) 525 16 15</w:t>
                          </w:r>
                        </w:p>
                        <w:p w14:paraId="15899BAE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tel.: (02) 525 16 77 · </w:t>
                    </w: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fax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: (02) 525 16 15</w:t>
                    </w:r>
                  </w:p>
                  <w:p w14:paraId="15899BAE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B19EC" w14:textId="77777777" w:rsidR="000A121D" w:rsidRDefault="000A121D" w:rsidP="009209D4">
      <w:pPr>
        <w:spacing w:after="0" w:line="240" w:lineRule="auto"/>
      </w:pPr>
      <w:r>
        <w:separator/>
      </w:r>
    </w:p>
  </w:footnote>
  <w:footnote w:type="continuationSeparator" w:id="0">
    <w:p w14:paraId="29B9F260" w14:textId="77777777" w:rsidR="000A121D" w:rsidRDefault="000A121D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37CE"/>
    <w:multiLevelType w:val="hybridMultilevel"/>
    <w:tmpl w:val="BB84524A"/>
    <w:lvl w:ilvl="0" w:tplc="CDD6074E">
      <w:start w:val="110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  <w:num w:numId="2" w16cid:durableId="149102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2452F"/>
    <w:rsid w:val="0003241C"/>
    <w:rsid w:val="00076C5D"/>
    <w:rsid w:val="000A121D"/>
    <w:rsid w:val="000D6A91"/>
    <w:rsid w:val="00142615"/>
    <w:rsid w:val="0016368A"/>
    <w:rsid w:val="00171589"/>
    <w:rsid w:val="001A01CF"/>
    <w:rsid w:val="001C5403"/>
    <w:rsid w:val="00220A7D"/>
    <w:rsid w:val="00225178"/>
    <w:rsid w:val="002343C9"/>
    <w:rsid w:val="002532D8"/>
    <w:rsid w:val="002600B1"/>
    <w:rsid w:val="002A5E19"/>
    <w:rsid w:val="002B4E47"/>
    <w:rsid w:val="002F4CD8"/>
    <w:rsid w:val="0030441F"/>
    <w:rsid w:val="003176F1"/>
    <w:rsid w:val="003420E1"/>
    <w:rsid w:val="00364F13"/>
    <w:rsid w:val="00375342"/>
    <w:rsid w:val="003874AE"/>
    <w:rsid w:val="003D4BAB"/>
    <w:rsid w:val="003D6451"/>
    <w:rsid w:val="003E3109"/>
    <w:rsid w:val="003F3E15"/>
    <w:rsid w:val="00420E1B"/>
    <w:rsid w:val="0045392E"/>
    <w:rsid w:val="00472E72"/>
    <w:rsid w:val="00495799"/>
    <w:rsid w:val="004C5875"/>
    <w:rsid w:val="004F52DF"/>
    <w:rsid w:val="005029F8"/>
    <w:rsid w:val="00511554"/>
    <w:rsid w:val="005212E6"/>
    <w:rsid w:val="00530966"/>
    <w:rsid w:val="00552602"/>
    <w:rsid w:val="0057070C"/>
    <w:rsid w:val="005B3EDC"/>
    <w:rsid w:val="005B60AD"/>
    <w:rsid w:val="005D38A6"/>
    <w:rsid w:val="005E1A24"/>
    <w:rsid w:val="0060383B"/>
    <w:rsid w:val="0062620C"/>
    <w:rsid w:val="00631640"/>
    <w:rsid w:val="00640553"/>
    <w:rsid w:val="00676434"/>
    <w:rsid w:val="006D2DC9"/>
    <w:rsid w:val="006D32D4"/>
    <w:rsid w:val="00733FCA"/>
    <w:rsid w:val="00752A9C"/>
    <w:rsid w:val="00753FAC"/>
    <w:rsid w:val="0075578A"/>
    <w:rsid w:val="00763C6B"/>
    <w:rsid w:val="007C71B8"/>
    <w:rsid w:val="007E5887"/>
    <w:rsid w:val="007F6086"/>
    <w:rsid w:val="00802CEE"/>
    <w:rsid w:val="00812125"/>
    <w:rsid w:val="00817920"/>
    <w:rsid w:val="008306BC"/>
    <w:rsid w:val="0085002B"/>
    <w:rsid w:val="0089222C"/>
    <w:rsid w:val="00894625"/>
    <w:rsid w:val="008B41E0"/>
    <w:rsid w:val="008B49F5"/>
    <w:rsid w:val="008C3C9E"/>
    <w:rsid w:val="008C4373"/>
    <w:rsid w:val="008D07E3"/>
    <w:rsid w:val="008F33CB"/>
    <w:rsid w:val="00907975"/>
    <w:rsid w:val="009209D4"/>
    <w:rsid w:val="00925DD9"/>
    <w:rsid w:val="00963A1D"/>
    <w:rsid w:val="00967E58"/>
    <w:rsid w:val="009706E9"/>
    <w:rsid w:val="009776B3"/>
    <w:rsid w:val="00992E3C"/>
    <w:rsid w:val="009941A7"/>
    <w:rsid w:val="009A49C3"/>
    <w:rsid w:val="009C1232"/>
    <w:rsid w:val="009D22E0"/>
    <w:rsid w:val="009D63B9"/>
    <w:rsid w:val="00A120F7"/>
    <w:rsid w:val="00A17F1E"/>
    <w:rsid w:val="00A2022F"/>
    <w:rsid w:val="00A36E88"/>
    <w:rsid w:val="00A377ED"/>
    <w:rsid w:val="00A536EF"/>
    <w:rsid w:val="00A67920"/>
    <w:rsid w:val="00AD3B0F"/>
    <w:rsid w:val="00AE602A"/>
    <w:rsid w:val="00B116DF"/>
    <w:rsid w:val="00B2393F"/>
    <w:rsid w:val="00B64B87"/>
    <w:rsid w:val="00B96300"/>
    <w:rsid w:val="00BC568C"/>
    <w:rsid w:val="00BE0DED"/>
    <w:rsid w:val="00C01386"/>
    <w:rsid w:val="00C15821"/>
    <w:rsid w:val="00C16252"/>
    <w:rsid w:val="00C228BB"/>
    <w:rsid w:val="00C504FD"/>
    <w:rsid w:val="00C81E95"/>
    <w:rsid w:val="00C94226"/>
    <w:rsid w:val="00CB3E09"/>
    <w:rsid w:val="00DA4181"/>
    <w:rsid w:val="00DB4DE5"/>
    <w:rsid w:val="00E105E6"/>
    <w:rsid w:val="00E1368B"/>
    <w:rsid w:val="00E2707C"/>
    <w:rsid w:val="00E60D11"/>
    <w:rsid w:val="00E61401"/>
    <w:rsid w:val="00E74518"/>
    <w:rsid w:val="00E82382"/>
    <w:rsid w:val="00EA00E1"/>
    <w:rsid w:val="00EB204D"/>
    <w:rsid w:val="00EC53E6"/>
    <w:rsid w:val="00F22D21"/>
    <w:rsid w:val="00F26ED4"/>
    <w:rsid w:val="00F425D4"/>
    <w:rsid w:val="00F71964"/>
    <w:rsid w:val="00F87789"/>
    <w:rsid w:val="00FA1163"/>
    <w:rsid w:val="00FB1768"/>
    <w:rsid w:val="00FB2B85"/>
    <w:rsid w:val="00FD60F0"/>
    <w:rsid w:val="00FE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2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55</TotalTime>
  <Pages>5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5</cp:revision>
  <cp:lastPrinted>2024-11-20T11:18:00Z</cp:lastPrinted>
  <dcterms:created xsi:type="dcterms:W3CDTF">2025-08-05T09:55:00Z</dcterms:created>
  <dcterms:modified xsi:type="dcterms:W3CDTF">2025-08-06T06:04:00Z</dcterms:modified>
</cp:coreProperties>
</file>