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CDD16" w14:textId="77777777" w:rsidR="00B116DF" w:rsidRDefault="00B116DF" w:rsidP="00B116DF">
      <w:pPr>
        <w:spacing w:after="0" w:line="360" w:lineRule="auto"/>
        <w:jc w:val="center"/>
        <w:rPr>
          <w:rFonts w:cs="Arial"/>
          <w:b/>
          <w:u w:val="single"/>
        </w:rPr>
      </w:pPr>
    </w:p>
    <w:p w14:paraId="28702C88" w14:textId="6E4A45C5" w:rsidR="00B116DF" w:rsidRPr="005E1A24" w:rsidRDefault="00B116DF" w:rsidP="00B116DF">
      <w:pPr>
        <w:spacing w:after="0" w:line="360" w:lineRule="auto"/>
        <w:jc w:val="center"/>
        <w:rPr>
          <w:rFonts w:cs="Arial"/>
          <w:b/>
          <w:u w:val="single"/>
        </w:rPr>
      </w:pPr>
      <w:r w:rsidRPr="005E1A24">
        <w:rPr>
          <w:rFonts w:cs="Arial"/>
          <w:b/>
          <w:u w:val="single"/>
        </w:rPr>
        <w:t>OBRAZEC ZA PRIJAVO</w:t>
      </w:r>
    </w:p>
    <w:p w14:paraId="72691826" w14:textId="494FDB4F" w:rsidR="00B116DF" w:rsidRPr="005E1A24" w:rsidRDefault="00B116DF" w:rsidP="00B116DF">
      <w:pPr>
        <w:spacing w:after="0"/>
        <w:jc w:val="both"/>
        <w:rPr>
          <w:rFonts w:cs="Arial"/>
          <w:b/>
          <w:u w:val="single"/>
        </w:rPr>
      </w:pPr>
      <w:r w:rsidRPr="005E1A24">
        <w:rPr>
          <w:rFonts w:cs="Arial"/>
          <w:b/>
          <w:u w:val="single"/>
        </w:rPr>
        <w:t xml:space="preserve">Prijava na delovno mesto: </w:t>
      </w:r>
      <w:r w:rsidR="00375342">
        <w:rPr>
          <w:rFonts w:cs="Arial"/>
          <w:b/>
          <w:u w:val="single"/>
        </w:rPr>
        <w:t xml:space="preserve"> </w:t>
      </w:r>
      <w:r w:rsidRPr="005E1A24">
        <w:rPr>
          <w:rFonts w:cs="Arial"/>
          <w:b/>
          <w:u w:val="single"/>
        </w:rPr>
        <w:t xml:space="preserve">VIŠJI SVETOVALEC (za </w:t>
      </w:r>
      <w:r w:rsidR="00472E72">
        <w:rPr>
          <w:rFonts w:cs="Arial"/>
          <w:b/>
          <w:u w:val="single"/>
        </w:rPr>
        <w:t>premoženjsk</w:t>
      </w:r>
      <w:r w:rsidR="00375342">
        <w:rPr>
          <w:rFonts w:cs="Arial"/>
          <w:b/>
          <w:u w:val="single"/>
        </w:rPr>
        <w:t>opravne</w:t>
      </w:r>
      <w:r w:rsidR="00472E72">
        <w:rPr>
          <w:rFonts w:cs="Arial"/>
          <w:b/>
          <w:u w:val="single"/>
        </w:rPr>
        <w:t xml:space="preserve"> zadeve</w:t>
      </w:r>
      <w:r w:rsidRPr="005E1A24">
        <w:rPr>
          <w:rFonts w:cs="Arial"/>
          <w:b/>
          <w:u w:val="single"/>
        </w:rPr>
        <w:t>)</w:t>
      </w:r>
    </w:p>
    <w:p w14:paraId="7860B9AA" w14:textId="444A34BC" w:rsidR="00375342" w:rsidRDefault="00B116DF" w:rsidP="00B116DF">
      <w:pPr>
        <w:spacing w:after="0"/>
        <w:rPr>
          <w:rFonts w:cs="Arial"/>
          <w:bCs/>
        </w:rPr>
      </w:pPr>
      <w:r w:rsidRPr="005E1A24">
        <w:rPr>
          <w:rFonts w:cs="Arial"/>
          <w:bCs/>
        </w:rPr>
        <w:t>Št. zadeve</w:t>
      </w:r>
      <w:r w:rsidRPr="00BC568C">
        <w:rPr>
          <w:rFonts w:cs="Arial"/>
          <w:bCs/>
        </w:rPr>
        <w:t xml:space="preserve">: </w:t>
      </w:r>
      <w:r w:rsidRPr="00225178">
        <w:rPr>
          <w:rFonts w:cs="Arial"/>
          <w:bCs/>
        </w:rPr>
        <w:t>110-00</w:t>
      </w:r>
      <w:r w:rsidR="00225178" w:rsidRPr="00225178">
        <w:rPr>
          <w:rFonts w:cs="Arial"/>
          <w:bCs/>
        </w:rPr>
        <w:t>13</w:t>
      </w:r>
      <w:r w:rsidRPr="00225178">
        <w:rPr>
          <w:rFonts w:cs="Arial"/>
          <w:bCs/>
        </w:rPr>
        <w:t>/202</w:t>
      </w:r>
      <w:r w:rsidR="00225178" w:rsidRPr="00225178">
        <w:rPr>
          <w:rFonts w:cs="Arial"/>
          <w:bCs/>
        </w:rPr>
        <w:t>5</w:t>
      </w:r>
      <w:r w:rsidR="00DA4181" w:rsidRPr="00225178">
        <w:rPr>
          <w:rFonts w:cs="Arial"/>
          <w:bCs/>
        </w:rPr>
        <w:t>-1</w:t>
      </w:r>
    </w:p>
    <w:p w14:paraId="79AE8ECC" w14:textId="77777777" w:rsidR="003F3E15" w:rsidRPr="00375342" w:rsidRDefault="003F3E15" w:rsidP="00B116DF">
      <w:pPr>
        <w:spacing w:after="0"/>
        <w:rPr>
          <w:rFonts w:cs="Arial"/>
          <w:bCs/>
          <w:color w:val="FF0000"/>
        </w:rPr>
      </w:pPr>
    </w:p>
    <w:p w14:paraId="699E638D" w14:textId="77777777" w:rsidR="00B116DF" w:rsidRPr="00D974CD" w:rsidRDefault="00B116DF" w:rsidP="00B116DF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1.)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B116DF" w:rsidRPr="00D974CD" w14:paraId="3CB4F4AB" w14:textId="77777777" w:rsidTr="00C9475D">
        <w:tc>
          <w:tcPr>
            <w:tcW w:w="2700" w:type="dxa"/>
          </w:tcPr>
          <w:p w14:paraId="7C5E09E3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Ime:</w:t>
            </w:r>
          </w:p>
        </w:tc>
        <w:tc>
          <w:tcPr>
            <w:tcW w:w="6660" w:type="dxa"/>
          </w:tcPr>
          <w:p w14:paraId="3EAE385C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03FFEA12" w14:textId="77777777" w:rsidTr="00C9475D">
        <w:tc>
          <w:tcPr>
            <w:tcW w:w="2700" w:type="dxa"/>
          </w:tcPr>
          <w:p w14:paraId="051B1665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Priimek:</w:t>
            </w:r>
          </w:p>
        </w:tc>
        <w:tc>
          <w:tcPr>
            <w:tcW w:w="6660" w:type="dxa"/>
          </w:tcPr>
          <w:p w14:paraId="7B36E519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4452F432" w14:textId="77777777" w:rsidTr="00C9475D">
        <w:tc>
          <w:tcPr>
            <w:tcW w:w="2700" w:type="dxa"/>
          </w:tcPr>
          <w:p w14:paraId="0BC35CEE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Datum rojstva: </w:t>
            </w:r>
          </w:p>
        </w:tc>
        <w:tc>
          <w:tcPr>
            <w:tcW w:w="6660" w:type="dxa"/>
          </w:tcPr>
          <w:p w14:paraId="60D0C643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1D3F828F" w14:textId="77777777" w:rsidTr="00C9475D">
        <w:tc>
          <w:tcPr>
            <w:tcW w:w="2700" w:type="dxa"/>
          </w:tcPr>
          <w:p w14:paraId="3D6F05AB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EMŠO:</w:t>
            </w:r>
          </w:p>
        </w:tc>
        <w:tc>
          <w:tcPr>
            <w:tcW w:w="6660" w:type="dxa"/>
          </w:tcPr>
          <w:p w14:paraId="6739535A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37A0E4F9" w14:textId="77777777" w:rsidTr="00C9475D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9360" w:type="dxa"/>
            <w:gridSpan w:val="2"/>
          </w:tcPr>
          <w:p w14:paraId="5F00F91D" w14:textId="63C3B05A" w:rsidR="00B116DF" w:rsidRPr="00D974CD" w:rsidRDefault="00B116DF" w:rsidP="00C9475D">
            <w:pPr>
              <w:spacing w:before="60" w:after="0"/>
              <w:rPr>
                <w:rFonts w:cs="Arial"/>
                <w:i/>
              </w:rPr>
            </w:pPr>
            <w:r w:rsidRPr="00D974CD">
              <w:rPr>
                <w:rFonts w:cs="Arial"/>
                <w:b/>
              </w:rPr>
              <w:t>Stalni naslov</w:t>
            </w:r>
            <w:r w:rsidRPr="00D974CD">
              <w:rPr>
                <w:rFonts w:cs="Arial"/>
                <w:i/>
              </w:rPr>
              <w:t xml:space="preserve"> (ulica, številka, poštna številka, kraj)</w:t>
            </w:r>
            <w:r w:rsidR="00E2707C" w:rsidRPr="008C4373">
              <w:rPr>
                <w:rFonts w:cs="Arial"/>
                <w:iCs/>
              </w:rPr>
              <w:t>:</w:t>
            </w:r>
          </w:p>
          <w:p w14:paraId="20354B92" w14:textId="77777777" w:rsidR="00E2707C" w:rsidRPr="00D974CD" w:rsidRDefault="00E2707C" w:rsidP="00E2707C">
            <w:pPr>
              <w:spacing w:before="60" w:after="0"/>
              <w:rPr>
                <w:rFonts w:cs="Arial"/>
              </w:rPr>
            </w:pPr>
          </w:p>
        </w:tc>
      </w:tr>
      <w:tr w:rsidR="00894625" w:rsidRPr="00D974CD" w14:paraId="0B7668C0" w14:textId="77777777" w:rsidTr="00C9475D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9360" w:type="dxa"/>
            <w:gridSpan w:val="2"/>
          </w:tcPr>
          <w:p w14:paraId="6EFA17F8" w14:textId="58303896" w:rsidR="00894625" w:rsidRPr="00D974CD" w:rsidRDefault="00894625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Naslov za vročanje pošte</w:t>
            </w:r>
            <w:r>
              <w:rPr>
                <w:rFonts w:cs="Arial"/>
                <w:b/>
              </w:rPr>
              <w:t>, če je drugačen od stalnega</w:t>
            </w:r>
            <w:r w:rsidRPr="00D974CD">
              <w:rPr>
                <w:rFonts w:cs="Arial"/>
                <w:b/>
              </w:rPr>
              <w:t xml:space="preserve"> </w:t>
            </w:r>
            <w:r w:rsidRPr="00D974CD">
              <w:rPr>
                <w:rFonts w:cs="Arial"/>
              </w:rPr>
              <w:t>(</w:t>
            </w:r>
            <w:r w:rsidRPr="00D974CD">
              <w:rPr>
                <w:rFonts w:cs="Arial"/>
                <w:i/>
              </w:rPr>
              <w:t>ulica, številka, poštna številka, kraj)</w:t>
            </w:r>
            <w:r w:rsidRPr="008C4373">
              <w:rPr>
                <w:rFonts w:cs="Arial"/>
                <w:iCs/>
              </w:rPr>
              <w:t>:</w:t>
            </w:r>
          </w:p>
        </w:tc>
      </w:tr>
      <w:tr w:rsidR="00B116DF" w:rsidRPr="00D974CD" w14:paraId="17D17C6D" w14:textId="77777777" w:rsidTr="00C9475D">
        <w:tc>
          <w:tcPr>
            <w:tcW w:w="9360" w:type="dxa"/>
            <w:gridSpan w:val="2"/>
          </w:tcPr>
          <w:p w14:paraId="00D5740B" w14:textId="47F69FE2" w:rsidR="00B116DF" w:rsidRPr="00D974CD" w:rsidRDefault="00E2707C" w:rsidP="00C9475D">
            <w:pPr>
              <w:spacing w:before="60"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Mobilni telefon</w:t>
            </w:r>
            <w:r w:rsidR="00B116DF" w:rsidRPr="008C4373">
              <w:rPr>
                <w:rFonts w:cs="Arial"/>
                <w:bCs/>
              </w:rPr>
              <w:t>:</w:t>
            </w:r>
          </w:p>
        </w:tc>
      </w:tr>
      <w:tr w:rsidR="00B116DF" w:rsidRPr="00D974CD" w14:paraId="255FA6E9" w14:textId="77777777" w:rsidTr="00C9475D">
        <w:tc>
          <w:tcPr>
            <w:tcW w:w="9360" w:type="dxa"/>
            <w:gridSpan w:val="2"/>
          </w:tcPr>
          <w:p w14:paraId="5A9F1E70" w14:textId="1EE36687" w:rsidR="00E2707C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Elektronski naslov</w:t>
            </w:r>
            <w:r w:rsidRPr="00E2707C">
              <w:rPr>
                <w:rFonts w:cs="Arial"/>
                <w:bCs/>
              </w:rPr>
              <w:t>:</w:t>
            </w:r>
          </w:p>
        </w:tc>
      </w:tr>
      <w:tr w:rsidR="00B116DF" w:rsidRPr="00D974CD" w14:paraId="61E59478" w14:textId="77777777" w:rsidTr="00C9475D">
        <w:tc>
          <w:tcPr>
            <w:tcW w:w="9360" w:type="dxa"/>
            <w:gridSpan w:val="2"/>
          </w:tcPr>
          <w:p w14:paraId="1A4A0956" w14:textId="65674BF6" w:rsidR="00B116DF" w:rsidRPr="00E2707C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E2707C">
              <w:rPr>
                <w:rFonts w:cs="Arial"/>
                <w:b/>
              </w:rPr>
              <w:t>Varni elektronski predal</w:t>
            </w:r>
            <w:r w:rsidR="00E2707C" w:rsidRPr="00E2707C">
              <w:rPr>
                <w:rFonts w:cs="Arial"/>
                <w:b/>
              </w:rPr>
              <w:t xml:space="preserve"> (ustrezno označite)</w:t>
            </w:r>
            <w:r w:rsidRPr="00E2707C">
              <w:rPr>
                <w:rFonts w:cs="Arial"/>
                <w:b/>
              </w:rPr>
              <w:t>:</w:t>
            </w:r>
          </w:p>
          <w:p w14:paraId="7B46D209" w14:textId="77F3252C" w:rsidR="00E2707C" w:rsidRPr="00E2707C" w:rsidRDefault="00E2707C" w:rsidP="00E2707C">
            <w:pPr>
              <w:spacing w:before="60" w:after="0"/>
              <w:rPr>
                <w:rFonts w:cs="Arial"/>
              </w:rPr>
            </w:pPr>
            <w:r w:rsidRPr="00E2707C">
              <w:sym w:font="Wingdings" w:char="F0A8"/>
            </w:r>
            <w:r w:rsidRPr="00E2707C">
              <w:rPr>
                <w:rFonts w:cs="Arial"/>
              </w:rPr>
              <w:t xml:space="preserve"> imam varni elektronski predal</w:t>
            </w:r>
            <w:r w:rsidR="003420E1">
              <w:rPr>
                <w:rFonts w:cs="Arial"/>
              </w:rPr>
              <w:t xml:space="preserve"> (e-uprava, vep.si)</w:t>
            </w:r>
            <w:r w:rsidR="007F6086">
              <w:rPr>
                <w:rFonts w:cs="Arial"/>
              </w:rPr>
              <w:t>; n</w:t>
            </w:r>
            <w:r>
              <w:rPr>
                <w:rFonts w:cs="Arial"/>
              </w:rPr>
              <w:t>avedite: ___________________________</w:t>
            </w:r>
          </w:p>
          <w:p w14:paraId="6193104F" w14:textId="1952490E" w:rsidR="00E2707C" w:rsidRPr="00E2707C" w:rsidRDefault="00E2707C" w:rsidP="00E2707C">
            <w:pPr>
              <w:spacing w:before="60" w:after="0"/>
              <w:rPr>
                <w:rFonts w:cs="Arial"/>
                <w:b/>
              </w:rPr>
            </w:pPr>
            <w:r w:rsidRPr="00E2707C">
              <w:sym w:font="Wingdings" w:char="F0A8"/>
            </w:r>
            <w:r w:rsidRPr="00E2707C">
              <w:rPr>
                <w:rFonts w:cs="Arial"/>
              </w:rPr>
              <w:t xml:space="preserve"> nimam varnega elektronskega predala</w:t>
            </w:r>
          </w:p>
        </w:tc>
      </w:tr>
      <w:tr w:rsidR="00E2707C" w:rsidRPr="00D974CD" w14:paraId="20361C6A" w14:textId="77777777" w:rsidTr="00375342">
        <w:trPr>
          <w:trHeight w:val="923"/>
        </w:trPr>
        <w:tc>
          <w:tcPr>
            <w:tcW w:w="9360" w:type="dxa"/>
            <w:gridSpan w:val="2"/>
          </w:tcPr>
          <w:p w14:paraId="602AA76D" w14:textId="3174B5A5" w:rsidR="007F6086" w:rsidRPr="007F6086" w:rsidRDefault="007F6086" w:rsidP="00375342">
            <w:pPr>
              <w:spacing w:before="60" w:after="0"/>
              <w:rPr>
                <w:rFonts w:cs="Arial"/>
                <w:bCs/>
              </w:rPr>
            </w:pPr>
            <w:r>
              <w:rPr>
                <w:rFonts w:cs="Arial"/>
                <w:b/>
                <w:i/>
                <w:iCs/>
              </w:rPr>
              <w:t xml:space="preserve"> </w:t>
            </w:r>
            <w:r w:rsidRPr="00E2707C">
              <w:rPr>
                <w:rFonts w:cs="Arial"/>
                <w:b/>
              </w:rPr>
              <w:sym w:font="Wingdings" w:char="F0A8"/>
            </w:r>
            <w:r w:rsidRPr="00E2707C"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t xml:space="preserve"> d</w:t>
            </w:r>
            <w:r w:rsidRPr="007F6086">
              <w:rPr>
                <w:rFonts w:cs="Arial"/>
                <w:b/>
              </w:rPr>
              <w:t>ovoljujem</w:t>
            </w:r>
            <w:r w:rsidRPr="007F6086">
              <w:rPr>
                <w:rFonts w:cs="Arial"/>
                <w:bCs/>
              </w:rPr>
              <w:t xml:space="preserve">, </w:t>
            </w:r>
          </w:p>
          <w:p w14:paraId="3C9AF858" w14:textId="6EE7823C" w:rsidR="007F6086" w:rsidRPr="00375342" w:rsidRDefault="007F6086" w:rsidP="007F6086">
            <w:pPr>
              <w:spacing w:before="60" w:after="0"/>
              <w:jc w:val="both"/>
              <w:rPr>
                <w:rFonts w:cs="Arial"/>
                <w:bCs/>
                <w:i/>
                <w:iCs/>
              </w:rPr>
            </w:pPr>
            <w:r w:rsidRPr="007F6086">
              <w:rPr>
                <w:rFonts w:cs="Arial"/>
                <w:bCs/>
              </w:rPr>
              <w:t>da mi delodajalec informacije, povezane s potekom postopka javnega natečaja, pošlje na zgoraj navedeni elektronski naslov oz. da za obveščanje uporabi navedeno telefonsko številko.</w:t>
            </w:r>
          </w:p>
        </w:tc>
      </w:tr>
      <w:tr w:rsidR="00375342" w:rsidRPr="00D974CD" w14:paraId="23B85F40" w14:textId="77777777" w:rsidTr="007F6086">
        <w:trPr>
          <w:trHeight w:val="465"/>
        </w:trPr>
        <w:tc>
          <w:tcPr>
            <w:tcW w:w="9360" w:type="dxa"/>
            <w:gridSpan w:val="2"/>
          </w:tcPr>
          <w:p w14:paraId="6FDA45E5" w14:textId="1D3EC144" w:rsidR="00375342" w:rsidRPr="007F6086" w:rsidRDefault="007F6086" w:rsidP="007F6086">
            <w:pPr>
              <w:spacing w:before="60" w:after="0"/>
              <w:rPr>
                <w:rFonts w:cs="Arial"/>
                <w:b/>
              </w:rPr>
            </w:pPr>
            <w:r w:rsidRPr="00E2707C">
              <w:rPr>
                <w:rFonts w:cs="Arial"/>
                <w:b/>
              </w:rPr>
              <w:sym w:font="Wingdings" w:char="F0A8"/>
            </w:r>
            <w:r w:rsidRPr="00E2707C">
              <w:rPr>
                <w:rFonts w:cs="Arial"/>
                <w:b/>
              </w:rPr>
              <w:t xml:space="preserve"> želim, da mi dokumente vročite v fizični obliki</w:t>
            </w:r>
          </w:p>
        </w:tc>
      </w:tr>
    </w:tbl>
    <w:p w14:paraId="3F7D9D68" w14:textId="77777777" w:rsidR="00B116DF" w:rsidRPr="00D974CD" w:rsidRDefault="00B116DF" w:rsidP="00B116DF">
      <w:pPr>
        <w:spacing w:after="0"/>
        <w:rPr>
          <w:rFonts w:cs="Arial"/>
          <w:b/>
        </w:rPr>
      </w:pPr>
    </w:p>
    <w:p w14:paraId="631DE43B" w14:textId="06F3C3E7" w:rsidR="00B116DF" w:rsidRPr="00D974CD" w:rsidRDefault="00B116DF" w:rsidP="00B116DF">
      <w:pPr>
        <w:tabs>
          <w:tab w:val="left" w:pos="108"/>
        </w:tabs>
        <w:spacing w:after="0"/>
        <w:jc w:val="both"/>
        <w:rPr>
          <w:rFonts w:cs="Arial"/>
        </w:rPr>
      </w:pPr>
      <w:r w:rsidRPr="00D974CD">
        <w:rPr>
          <w:rFonts w:cs="Arial"/>
          <w:b/>
        </w:rPr>
        <w:t xml:space="preserve">2.) Izobrazba </w:t>
      </w:r>
      <w:r w:rsidRPr="00D974CD">
        <w:rPr>
          <w:rFonts w:cs="Arial"/>
        </w:rPr>
        <w:t>(prosimo, da izpolnite podatke o vseh ravneh/stopnjah izobrazbe, ki ste jih pridobili):</w:t>
      </w: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85"/>
        <w:gridCol w:w="360"/>
        <w:gridCol w:w="2357"/>
        <w:gridCol w:w="1494"/>
        <w:gridCol w:w="915"/>
        <w:gridCol w:w="2127"/>
        <w:gridCol w:w="1920"/>
        <w:gridCol w:w="206"/>
      </w:tblGrid>
      <w:tr w:rsidR="00B116DF" w:rsidRPr="00D974CD" w14:paraId="42D341AD" w14:textId="77777777" w:rsidTr="00C9475D">
        <w:trPr>
          <w:gridAfter w:val="1"/>
          <w:wAfter w:w="206" w:type="dxa"/>
        </w:trPr>
        <w:tc>
          <w:tcPr>
            <w:tcW w:w="4296" w:type="dxa"/>
            <w:gridSpan w:val="4"/>
            <w:shd w:val="clear" w:color="auto" w:fill="auto"/>
          </w:tcPr>
          <w:p w14:paraId="0CC98D85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5.      srednješolska izobrazba                          </w:t>
            </w:r>
          </w:p>
          <w:p w14:paraId="2B46D1E1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6/1    višješolska izobrazba                     </w:t>
            </w:r>
          </w:p>
          <w:p w14:paraId="56EE5ECE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6/2.   visoka strokovna izobrazba (prejšnja)</w:t>
            </w:r>
          </w:p>
          <w:p w14:paraId="11B7FC46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visokošolska strokovna izobrazba </w:t>
            </w:r>
          </w:p>
          <w:p w14:paraId="5A55D16F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(1. bolonjska stopnja)</w:t>
            </w:r>
          </w:p>
          <w:p w14:paraId="29507E85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visokošolska univerzitetna izobrazba </w:t>
            </w:r>
          </w:p>
          <w:p w14:paraId="10127D13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(1. bolonjska stopnja)                      </w:t>
            </w:r>
          </w:p>
        </w:tc>
        <w:tc>
          <w:tcPr>
            <w:tcW w:w="4962" w:type="dxa"/>
            <w:gridSpan w:val="3"/>
            <w:shd w:val="clear" w:color="auto" w:fill="auto"/>
          </w:tcPr>
          <w:p w14:paraId="305503B1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7.      specializacija po visokošolski strokovni izobrazbi (prejšnja)</w:t>
            </w:r>
          </w:p>
          <w:p w14:paraId="487B6335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visokošolska univerzitetna izobrazba (prejšnja)</w:t>
            </w:r>
          </w:p>
          <w:p w14:paraId="4099D427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magistrska izobrazba (2. bolonjska stopnja)          </w:t>
            </w:r>
          </w:p>
          <w:p w14:paraId="686CA539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8.      magisterij znanosti (prejšnji)</w:t>
            </w:r>
          </w:p>
          <w:p w14:paraId="2B0B595E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>9.      doktorat znanosti (prejšnji)</w:t>
            </w:r>
          </w:p>
          <w:p w14:paraId="6D7046EF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66704">
              <w:rPr>
                <w:rFonts w:cs="Arial"/>
                <w:sz w:val="20"/>
                <w:szCs w:val="20"/>
              </w:rPr>
              <w:t xml:space="preserve">         doktorat znanosti (3. bolonjska stopnja)</w:t>
            </w:r>
          </w:p>
          <w:p w14:paraId="075E2C39" w14:textId="77777777" w:rsidR="00B116DF" w:rsidRPr="00866704" w:rsidRDefault="00B116DF" w:rsidP="00C9475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</w:tr>
      <w:tr w:rsidR="00B116DF" w:rsidRPr="00D974CD" w14:paraId="143FF649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8B61D0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</w:rPr>
              <w:t> 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344BD8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Naziv ustanove</w:t>
            </w:r>
          </w:p>
        </w:tc>
        <w:tc>
          <w:tcPr>
            <w:tcW w:w="240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4E6ACC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 xml:space="preserve">Pridobljeni naziv 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763D8F9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 xml:space="preserve">Datum zaključka </w:t>
            </w:r>
            <w:r w:rsidRPr="00D974CD">
              <w:rPr>
                <w:rFonts w:cs="Arial"/>
                <w:bCs/>
              </w:rPr>
              <w:t>(dan/mesec/leto)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C87792A" w14:textId="5CCD5B8A" w:rsidR="00B116DF" w:rsidRPr="00D974CD" w:rsidRDefault="006D2DC9" w:rsidP="00375342">
            <w:pPr>
              <w:spacing w:after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Raven/s</w:t>
            </w:r>
            <w:r w:rsidR="00B116DF" w:rsidRPr="00D974CD">
              <w:rPr>
                <w:rFonts w:cs="Arial"/>
                <w:b/>
                <w:bCs/>
              </w:rPr>
              <w:t>topnja izobrazbe</w:t>
            </w:r>
          </w:p>
        </w:tc>
      </w:tr>
      <w:tr w:rsidR="00B116DF" w:rsidRPr="00D974CD" w14:paraId="68D46B0F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D80092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1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9AC7C5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EE853D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7A6999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531F6C4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27711DBB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1BFE95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2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0275B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69DFCA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ABB3613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B16741B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4B1145C2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8E5465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3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4868C8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E87C14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9ECC050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AADFA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0E8BE3AD" w14:textId="77777777" w:rsidTr="00C9475D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ADF991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4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4C2490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38FF0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855CC0B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E81A46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</w:tbl>
    <w:p w14:paraId="43810702" w14:textId="77777777" w:rsidR="007F6086" w:rsidRDefault="007F6086" w:rsidP="00B116DF">
      <w:pPr>
        <w:spacing w:after="0"/>
        <w:jc w:val="both"/>
        <w:rPr>
          <w:rFonts w:cs="Arial"/>
          <w:b/>
        </w:rPr>
      </w:pPr>
    </w:p>
    <w:p w14:paraId="17849C3C" w14:textId="6DD5F0BA" w:rsidR="0075578A" w:rsidRPr="00D974CD" w:rsidRDefault="00B116DF" w:rsidP="00B116DF">
      <w:pPr>
        <w:spacing w:after="0"/>
        <w:jc w:val="both"/>
        <w:rPr>
          <w:rFonts w:cs="Arial"/>
        </w:rPr>
      </w:pPr>
      <w:r w:rsidRPr="00D974CD">
        <w:rPr>
          <w:rFonts w:cs="Arial"/>
          <w:b/>
        </w:rPr>
        <w:lastRenderedPageBreak/>
        <w:t xml:space="preserve">3.) Zaposlitve </w:t>
      </w:r>
      <w:r w:rsidRPr="00D974CD">
        <w:rPr>
          <w:rFonts w:cs="Arial"/>
        </w:rPr>
        <w:t>(navedite vse svoje prejšnje zaposlitve v kronološkem vrstnem redu od trenutne (zadnje) do prve in navedite ali gre za redno zaposlitev oz. za druge vrste delovnega razmerja (študentsko delo, pogodbeno delo):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B116DF" w:rsidRPr="00D974CD" w14:paraId="7663C042" w14:textId="77777777" w:rsidTr="008C3C9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15148D5" w14:textId="77777777" w:rsidR="00B116DF" w:rsidRPr="00D974CD" w:rsidRDefault="00B116DF" w:rsidP="00C9475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Trenutna oz. zadnja zaposlitev</w:t>
            </w:r>
          </w:p>
        </w:tc>
      </w:tr>
      <w:tr w:rsidR="00B116DF" w:rsidRPr="00D974CD" w14:paraId="1857612A" w14:textId="77777777" w:rsidTr="00C9475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BD39C9C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Naziv in naslov delodajalca:</w:t>
            </w:r>
          </w:p>
          <w:p w14:paraId="302BF799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21C663DA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52F16FAC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Vrsta delovnega razmerja:</w:t>
            </w:r>
          </w:p>
          <w:p w14:paraId="1355EC48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625654FB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506FE52" w14:textId="77777777" w:rsidR="00B116DF" w:rsidRPr="00D974CD" w:rsidRDefault="00B116DF" w:rsidP="00C9475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Obdobje zaposlitve:</w:t>
            </w:r>
          </w:p>
        </w:tc>
      </w:tr>
      <w:tr w:rsidR="00B116DF" w:rsidRPr="00D974CD" w14:paraId="4A49324D" w14:textId="77777777" w:rsidTr="00C9475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3745C6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7C9BA4" w14:textId="77777777" w:rsidR="00B116DF" w:rsidRPr="00D974CD" w:rsidRDefault="00B116DF" w:rsidP="00C9475D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OD</w:t>
            </w:r>
            <w:r w:rsidRPr="00D974CD">
              <w:rPr>
                <w:rFonts w:cs="Arial"/>
              </w:rPr>
              <w:t xml:space="preserve"> (</w:t>
            </w:r>
            <w:r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 xml:space="preserve">mesec/leto): </w:t>
            </w:r>
          </w:p>
          <w:p w14:paraId="5AD24171" w14:textId="48FF35B0" w:rsidR="00B116DF" w:rsidRPr="0075578A" w:rsidRDefault="00B116DF" w:rsidP="0075578A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 xml:space="preserve">DO </w:t>
            </w:r>
            <w:r w:rsidRPr="00D974CD">
              <w:rPr>
                <w:rFonts w:cs="Arial"/>
              </w:rPr>
              <w:t>(</w:t>
            </w:r>
            <w:r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>mesec/leto):</w:t>
            </w:r>
            <w:bookmarkStart w:id="0" w:name="Text19"/>
            <w:r w:rsidRPr="00D974CD">
              <w:rPr>
                <w:rFonts w:cs="Arial"/>
              </w:rPr>
              <w:t xml:space="preserve"> </w:t>
            </w:r>
            <w:bookmarkEnd w:id="0"/>
            <w:r w:rsidRPr="00D974CD">
              <w:rPr>
                <w:rFonts w:cs="Arial"/>
              </w:rPr>
              <w:t xml:space="preserve"> </w:t>
            </w:r>
          </w:p>
          <w:p w14:paraId="4F2572A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skupaj</w:t>
            </w:r>
            <w:r w:rsidRPr="00D974CD">
              <w:rPr>
                <w:rFonts w:cs="Arial"/>
                <w:i/>
              </w:rPr>
              <w:t xml:space="preserve"> (let / mesecev / dni): </w:t>
            </w:r>
          </w:p>
          <w:p w14:paraId="6AAB5783" w14:textId="77777777" w:rsidR="00B116DF" w:rsidRPr="00375342" w:rsidRDefault="00B116DF" w:rsidP="00C9475D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  <w:r w:rsidRPr="00375342">
              <w:rPr>
                <w:rFonts w:cs="Arial"/>
                <w:sz w:val="20"/>
                <w:szCs w:val="20"/>
              </w:rPr>
              <w:t xml:space="preserve">V primeru drugih oblik dela npr. </w:t>
            </w:r>
            <w:r w:rsidRPr="00375342">
              <w:rPr>
                <w:rFonts w:eastAsia="Calibri" w:cs="Arial"/>
                <w:bCs/>
                <w:color w:val="000000"/>
                <w:sz w:val="20"/>
                <w:szCs w:val="20"/>
              </w:rPr>
              <w:t>avtorske pogodbe, študentskega dela</w:t>
            </w:r>
            <w:r w:rsidRPr="00375342">
              <w:rPr>
                <w:rFonts w:cs="Arial"/>
                <w:sz w:val="20"/>
                <w:szCs w:val="20"/>
              </w:rPr>
              <w:t xml:space="preserve"> </w:t>
            </w:r>
            <w:r w:rsidRPr="00375342">
              <w:rPr>
                <w:rFonts w:cs="Arial"/>
                <w:bCs/>
                <w:sz w:val="20"/>
                <w:szCs w:val="20"/>
              </w:rPr>
              <w:t>navedite število opravljenih ur</w:t>
            </w:r>
            <w:r w:rsidRPr="00375342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B116DF" w:rsidRPr="00D974CD" w14:paraId="3F2A3E91" w14:textId="77777777" w:rsidTr="00C9475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1B9B85" w14:textId="77777777" w:rsidR="00B116DF" w:rsidRPr="00D974CD" w:rsidRDefault="00B116DF" w:rsidP="00C9475D">
            <w:pPr>
              <w:tabs>
                <w:tab w:val="left" w:pos="6327"/>
              </w:tabs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Naziv delovnega mesta: </w:t>
            </w:r>
          </w:p>
        </w:tc>
      </w:tr>
      <w:tr w:rsidR="00B116DF" w:rsidRPr="00D974CD" w14:paraId="43FC4910" w14:textId="77777777" w:rsidTr="00C9475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AF2740" w14:textId="77777777" w:rsidR="00B116DF" w:rsidRPr="00D974CD" w:rsidRDefault="00B116DF" w:rsidP="00C9475D">
            <w:pPr>
              <w:spacing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B116DF" w:rsidRPr="00D974CD" w14:paraId="76169FC2" w14:textId="77777777" w:rsidTr="00C9475D">
              <w:tc>
                <w:tcPr>
                  <w:tcW w:w="4296" w:type="dxa"/>
                  <w:shd w:val="clear" w:color="auto" w:fill="auto"/>
                </w:tcPr>
                <w:p w14:paraId="2481B5A4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5.      srednješolska izobrazba                          </w:t>
                  </w:r>
                </w:p>
                <w:p w14:paraId="1F2223EE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6/1    višješolska izobrazba                     </w:t>
                  </w:r>
                </w:p>
                <w:p w14:paraId="7BC922A5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6/2.   visoka strokovna izobrazba (prejšnja)</w:t>
                  </w:r>
                </w:p>
                <w:p w14:paraId="6E431531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strokovna izobrazba </w:t>
                  </w:r>
                </w:p>
                <w:p w14:paraId="1E90DF61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(1. bolonjska stopnja)</w:t>
                  </w:r>
                </w:p>
                <w:p w14:paraId="36D65957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univerzitetna izobrazba </w:t>
                  </w:r>
                </w:p>
                <w:p w14:paraId="582E34EC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FB12529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7.      specializacija po visokošolski strokovni izobrazbi (prejšnja)</w:t>
                  </w:r>
                </w:p>
                <w:p w14:paraId="49EB9785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univerzitetna izobrazba (prejšnja)</w:t>
                  </w:r>
                </w:p>
                <w:p w14:paraId="6E20AC72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magistrska izobrazba (2. bolonjska stopnja)          </w:t>
                  </w:r>
                </w:p>
                <w:p w14:paraId="7684772A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8.      magisterij znanosti (prejšnji)</w:t>
                  </w:r>
                </w:p>
                <w:p w14:paraId="52DC79DF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9.      doktorat znanosti (prejšnji)</w:t>
                  </w:r>
                </w:p>
                <w:p w14:paraId="6F3C4457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b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doktorat znanosti (3. bolonjska stopnja)</w:t>
                  </w:r>
                </w:p>
              </w:tc>
            </w:tr>
          </w:tbl>
          <w:p w14:paraId="5CFBD3E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0ABB20B5" w14:textId="77777777" w:rsidTr="00C9475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08BBAFC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  <w:i/>
              </w:rPr>
              <w:t>Opis del in nalog:</w:t>
            </w:r>
            <w:r w:rsidRPr="00D974CD">
              <w:rPr>
                <w:rFonts w:cs="Arial"/>
                <w:i/>
              </w:rPr>
              <w:t xml:space="preserve"> </w:t>
            </w:r>
          </w:p>
          <w:p w14:paraId="4B913D06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1DDEE31A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  <w:tr w:rsidR="00B116DF" w:rsidRPr="00D974CD" w14:paraId="5825F0AE" w14:textId="77777777" w:rsidTr="00C9475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E28570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Dolžina odpovednega roka: </w:t>
            </w:r>
          </w:p>
        </w:tc>
      </w:tr>
      <w:tr w:rsidR="00B116DF" w:rsidRPr="00D974CD" w14:paraId="441D8D88" w14:textId="77777777" w:rsidTr="008C3C9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06B0B507" w14:textId="77777777" w:rsidR="00B116DF" w:rsidRPr="00D974CD" w:rsidRDefault="00B116DF" w:rsidP="00C9475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Prejšnja zaposlitev</w:t>
            </w:r>
          </w:p>
        </w:tc>
      </w:tr>
      <w:tr w:rsidR="00B116DF" w:rsidRPr="00D974CD" w14:paraId="0A64A937" w14:textId="77777777" w:rsidTr="00C9475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CCB78E4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Naziv in naslov delodajalca:</w:t>
            </w:r>
          </w:p>
          <w:p w14:paraId="64E99E8A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7173FA8F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09602568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Vrsta delovnega razmerja:</w:t>
            </w:r>
          </w:p>
          <w:p w14:paraId="4887B829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19B0CB46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72EFC2" w14:textId="77777777" w:rsidR="00B116DF" w:rsidRPr="00D974CD" w:rsidRDefault="00B116DF" w:rsidP="00C9475D">
            <w:pPr>
              <w:spacing w:before="60" w:after="0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Obdobje zaposlitve:</w:t>
            </w:r>
          </w:p>
        </w:tc>
      </w:tr>
      <w:tr w:rsidR="00B116DF" w:rsidRPr="00D974CD" w14:paraId="6DAD99BB" w14:textId="77777777" w:rsidTr="00C9475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BC5E3F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788ABA" w14:textId="77777777" w:rsidR="00B116DF" w:rsidRPr="00D974CD" w:rsidRDefault="00B116DF" w:rsidP="00C9475D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OD</w:t>
            </w:r>
            <w:r w:rsidRPr="00D974CD">
              <w:rPr>
                <w:rFonts w:cs="Arial"/>
              </w:rPr>
              <w:t xml:space="preserve"> (</w:t>
            </w:r>
            <w:r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 xml:space="preserve">mesec/leto): </w:t>
            </w:r>
          </w:p>
          <w:p w14:paraId="2CD5E8F9" w14:textId="102598AF" w:rsidR="00B116DF" w:rsidRPr="0075578A" w:rsidRDefault="00B116DF" w:rsidP="00C9475D">
            <w:pPr>
              <w:spacing w:before="60"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 xml:space="preserve">DO </w:t>
            </w:r>
            <w:r w:rsidRPr="00D974CD">
              <w:rPr>
                <w:rFonts w:cs="Arial"/>
              </w:rPr>
              <w:t>(</w:t>
            </w:r>
            <w:r>
              <w:rPr>
                <w:rFonts w:cs="Arial"/>
              </w:rPr>
              <w:t>dan/</w:t>
            </w:r>
            <w:r w:rsidRPr="00D974CD">
              <w:rPr>
                <w:rFonts w:cs="Arial"/>
              </w:rPr>
              <w:t xml:space="preserve">mesec/leto):  </w:t>
            </w:r>
          </w:p>
          <w:p w14:paraId="25577598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  <w:b/>
              </w:rPr>
              <w:t>skupaj</w:t>
            </w:r>
            <w:r w:rsidRPr="00D974CD">
              <w:rPr>
                <w:rFonts w:cs="Arial"/>
                <w:i/>
              </w:rPr>
              <w:t xml:space="preserve"> (let / mesecev / dni): </w:t>
            </w:r>
          </w:p>
          <w:p w14:paraId="27471998" w14:textId="77777777" w:rsidR="00B116DF" w:rsidRPr="00375342" w:rsidRDefault="00B116DF" w:rsidP="00C9475D">
            <w:pPr>
              <w:spacing w:before="60" w:after="0"/>
              <w:jc w:val="both"/>
              <w:rPr>
                <w:rFonts w:cs="Arial"/>
                <w:b/>
                <w:sz w:val="20"/>
                <w:szCs w:val="20"/>
              </w:rPr>
            </w:pPr>
            <w:r w:rsidRPr="00375342">
              <w:rPr>
                <w:rFonts w:cs="Arial"/>
                <w:sz w:val="20"/>
                <w:szCs w:val="20"/>
              </w:rPr>
              <w:t xml:space="preserve">V primeru drugih oblik dela npr. </w:t>
            </w:r>
            <w:r w:rsidRPr="00375342">
              <w:rPr>
                <w:rFonts w:eastAsia="Calibri" w:cs="Arial"/>
                <w:bCs/>
                <w:color w:val="000000"/>
                <w:sz w:val="20"/>
                <w:szCs w:val="20"/>
              </w:rPr>
              <w:t>avtorske pogodbe, študentskega dela</w:t>
            </w:r>
            <w:r w:rsidRPr="00375342">
              <w:rPr>
                <w:rFonts w:cs="Arial"/>
                <w:sz w:val="20"/>
                <w:szCs w:val="20"/>
              </w:rPr>
              <w:t xml:space="preserve"> </w:t>
            </w:r>
            <w:r w:rsidRPr="00375342">
              <w:rPr>
                <w:rFonts w:cs="Arial"/>
                <w:bCs/>
                <w:sz w:val="20"/>
                <w:szCs w:val="20"/>
              </w:rPr>
              <w:t>navedite število opravljenih ur</w:t>
            </w:r>
          </w:p>
        </w:tc>
      </w:tr>
      <w:tr w:rsidR="00B116DF" w:rsidRPr="00D974CD" w14:paraId="7EDA36FA" w14:textId="77777777" w:rsidTr="00C9475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EFA002" w14:textId="77777777" w:rsidR="00B116DF" w:rsidRPr="00D974CD" w:rsidRDefault="00B116DF" w:rsidP="00C9475D">
            <w:pPr>
              <w:tabs>
                <w:tab w:val="left" w:pos="6327"/>
              </w:tabs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 xml:space="preserve">Naziv delovnega mesta: </w:t>
            </w:r>
          </w:p>
        </w:tc>
      </w:tr>
      <w:tr w:rsidR="00B116DF" w:rsidRPr="00D974CD" w14:paraId="196FA7B7" w14:textId="77777777" w:rsidTr="00C9475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7C1540" w14:textId="77777777" w:rsidR="00B116DF" w:rsidRPr="00866704" w:rsidRDefault="00B116DF" w:rsidP="00C9475D">
            <w:pPr>
              <w:spacing w:after="0"/>
              <w:rPr>
                <w:rFonts w:cs="Arial"/>
                <w:b/>
                <w:sz w:val="20"/>
                <w:szCs w:val="20"/>
              </w:rPr>
            </w:pPr>
            <w:r w:rsidRPr="00866704">
              <w:rPr>
                <w:rFonts w:cs="Arial"/>
                <w:b/>
                <w:sz w:val="20"/>
                <w:szCs w:val="20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B116DF" w:rsidRPr="00866704" w14:paraId="511D1AD1" w14:textId="77777777" w:rsidTr="00C9475D">
              <w:tc>
                <w:tcPr>
                  <w:tcW w:w="4296" w:type="dxa"/>
                  <w:shd w:val="clear" w:color="auto" w:fill="auto"/>
                </w:tcPr>
                <w:p w14:paraId="7747F89C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5.      srednješolska izobrazba                          </w:t>
                  </w:r>
                </w:p>
                <w:p w14:paraId="1F197A00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6/1    višješolska izobrazba                     </w:t>
                  </w:r>
                </w:p>
                <w:p w14:paraId="2F6A1942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6/2.   visoka strokovna izobrazba (prejšnja)</w:t>
                  </w:r>
                </w:p>
                <w:p w14:paraId="1457C8DA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strokovna izobrazba </w:t>
                  </w:r>
                </w:p>
                <w:p w14:paraId="06C11ECD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(1. bolonjska stopnja)</w:t>
                  </w:r>
                </w:p>
                <w:p w14:paraId="39C75C84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univerzitetna izobrazba </w:t>
                  </w:r>
                </w:p>
                <w:p w14:paraId="3034F6B7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AE99E3F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7.      specializacija po visokošolski strokovni izobrazbi (prejšnja)</w:t>
                  </w:r>
                </w:p>
                <w:p w14:paraId="6F68D9EF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visokošolska univerzitetna izobrazba (prejšnja)</w:t>
                  </w:r>
                </w:p>
                <w:p w14:paraId="247D9A31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magistrska izobrazba (2. bolonjska stopnja)          </w:t>
                  </w:r>
                </w:p>
                <w:p w14:paraId="019100BA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8.      magisterij znanosti (prejšnji)</w:t>
                  </w:r>
                </w:p>
                <w:p w14:paraId="32D59884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>9.      doktorat znanosti (prejšnji)</w:t>
                  </w:r>
                </w:p>
                <w:p w14:paraId="4748DB97" w14:textId="77777777" w:rsidR="00B116DF" w:rsidRPr="00220A7D" w:rsidRDefault="00B116DF" w:rsidP="00C9475D">
                  <w:pPr>
                    <w:spacing w:after="0" w:line="240" w:lineRule="auto"/>
                    <w:rPr>
                      <w:rFonts w:cs="Arial"/>
                      <w:b/>
                      <w:sz w:val="18"/>
                      <w:szCs w:val="18"/>
                    </w:rPr>
                  </w:pPr>
                  <w:r w:rsidRPr="00220A7D">
                    <w:rPr>
                      <w:rFonts w:cs="Arial"/>
                      <w:sz w:val="18"/>
                      <w:szCs w:val="18"/>
                    </w:rPr>
                    <w:t xml:space="preserve">         doktorat znanosti (3. bolonjska stopnja)</w:t>
                  </w:r>
                </w:p>
              </w:tc>
            </w:tr>
          </w:tbl>
          <w:p w14:paraId="649A95BF" w14:textId="77777777" w:rsidR="00B116DF" w:rsidRPr="00866704" w:rsidRDefault="00B116DF" w:rsidP="00C9475D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B116DF" w:rsidRPr="00D974CD" w14:paraId="48D8DC6A" w14:textId="77777777" w:rsidTr="00C9475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B81DD76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  <w:r w:rsidRPr="00D974CD">
              <w:rPr>
                <w:rFonts w:cs="Arial"/>
                <w:b/>
                <w:i/>
              </w:rPr>
              <w:t>Opis del in nalog:</w:t>
            </w:r>
            <w:r w:rsidRPr="00D974CD">
              <w:rPr>
                <w:rFonts w:cs="Arial"/>
                <w:i/>
              </w:rPr>
              <w:t xml:space="preserve"> </w:t>
            </w:r>
          </w:p>
          <w:p w14:paraId="7019EABB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  <w:p w14:paraId="2D4EF34F" w14:textId="77777777" w:rsidR="00B116DF" w:rsidRPr="00D974CD" w:rsidRDefault="00B116DF" w:rsidP="00C9475D">
            <w:pPr>
              <w:spacing w:before="60" w:after="0"/>
              <w:rPr>
                <w:rFonts w:cs="Arial"/>
                <w:b/>
              </w:rPr>
            </w:pPr>
          </w:p>
        </w:tc>
      </w:tr>
    </w:tbl>
    <w:p w14:paraId="18A277E6" w14:textId="3DF8E54B" w:rsidR="00B116DF" w:rsidRPr="00375342" w:rsidRDefault="00B116DF" w:rsidP="00B116DF">
      <w:pPr>
        <w:spacing w:after="0"/>
        <w:rPr>
          <w:rFonts w:cs="Arial"/>
          <w:b/>
          <w:color w:val="0000FF"/>
        </w:rPr>
      </w:pPr>
      <w:r w:rsidRPr="00D974CD">
        <w:rPr>
          <w:rFonts w:cs="Arial"/>
          <w:b/>
          <w:color w:val="0000FF"/>
        </w:rPr>
        <w:t>Opomba: Prosimo dodajte polja po potrebi.</w:t>
      </w:r>
    </w:p>
    <w:p w14:paraId="2BDE60C9" w14:textId="77777777" w:rsidR="00B116DF" w:rsidRPr="00D974CD" w:rsidRDefault="00B116DF" w:rsidP="00B116DF">
      <w:pPr>
        <w:spacing w:after="0"/>
        <w:rPr>
          <w:rFonts w:cs="Arial"/>
          <w:b/>
        </w:rPr>
      </w:pPr>
      <w:r w:rsidRPr="00D974CD">
        <w:rPr>
          <w:rFonts w:cs="Arial"/>
          <w:b/>
        </w:rPr>
        <w:lastRenderedPageBreak/>
        <w:t>4.) Funkcionalna znanja:</w:t>
      </w:r>
    </w:p>
    <w:p w14:paraId="0D33DBA2" w14:textId="77777777" w:rsidR="00B116DF" w:rsidRPr="00D974CD" w:rsidRDefault="00B116DF" w:rsidP="00B116DF">
      <w:pPr>
        <w:spacing w:after="0"/>
        <w:rPr>
          <w:rFonts w:cs="Arial"/>
          <w:b/>
        </w:rPr>
      </w:pPr>
    </w:p>
    <w:p w14:paraId="664DBFB3" w14:textId="69553D61" w:rsidR="0075578A" w:rsidRPr="00D974CD" w:rsidRDefault="00B116DF" w:rsidP="00B116DF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a) Opravljeni izpiti/usposabljanja: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B116DF" w:rsidRPr="00D974CD" w14:paraId="61ED0B37" w14:textId="77777777" w:rsidTr="00C9475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F58B9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  <w:r w:rsidRPr="00D974CD">
              <w:rPr>
                <w:rFonts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F7EF67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Izpit/Usposabljanje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A7FEF6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Datum</w:t>
            </w:r>
          </w:p>
        </w:tc>
      </w:tr>
      <w:tr w:rsidR="00B116DF" w:rsidRPr="00D974CD" w14:paraId="7D4CABF7" w14:textId="77777777" w:rsidTr="00C9475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D433BE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D1D60B" w14:textId="470A020C" w:rsidR="00B116DF" w:rsidRPr="00D974CD" w:rsidRDefault="006D2DC9" w:rsidP="00C9475D">
            <w:pPr>
              <w:spacing w:after="0"/>
              <w:ind w:left="57"/>
              <w:rPr>
                <w:rFonts w:cs="Arial"/>
              </w:rPr>
            </w:pPr>
            <w:r>
              <w:rPr>
                <w:rFonts w:cs="Arial"/>
              </w:rPr>
              <w:t>Usposabljanje za imenovanje v naziv oz. opravljen ustrezen 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0D2B8D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2CE2ACC9" w14:textId="77777777" w:rsidTr="00C9475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6E2ABB" w14:textId="77777777" w:rsidR="00B116DF" w:rsidRPr="00D974CD" w:rsidRDefault="00B116DF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D974CD">
              <w:rPr>
                <w:rFonts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69EF1E" w14:textId="63744357" w:rsidR="00B116DF" w:rsidRPr="002343C9" w:rsidRDefault="002343C9" w:rsidP="00C9475D">
            <w:pPr>
              <w:spacing w:after="0"/>
              <w:ind w:left="57"/>
              <w:rPr>
                <w:rFonts w:cs="Arial"/>
                <w:bCs/>
              </w:rPr>
            </w:pPr>
            <w:r w:rsidRPr="002343C9">
              <w:rPr>
                <w:rFonts w:cs="Arial"/>
                <w:bCs/>
              </w:rPr>
              <w:t>Strokovni izpit iz upravnega postopka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075207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  <w:tr w:rsidR="00B116DF" w:rsidRPr="00D974CD" w14:paraId="61E115F5" w14:textId="77777777" w:rsidTr="00C9475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F6946" w14:textId="1EB3584B" w:rsidR="00B116DF" w:rsidRPr="00D974CD" w:rsidRDefault="008C3C9E" w:rsidP="00C9475D">
            <w:pPr>
              <w:spacing w:after="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2660EC" w14:textId="77777777" w:rsidR="00B116DF" w:rsidRPr="00D974CD" w:rsidRDefault="00B116DF" w:rsidP="00C9475D">
            <w:pPr>
              <w:spacing w:after="0"/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6103F1" w14:textId="77777777" w:rsidR="00B116DF" w:rsidRPr="00D974CD" w:rsidRDefault="00B116DF" w:rsidP="00C9475D">
            <w:pPr>
              <w:spacing w:after="0"/>
              <w:rPr>
                <w:rFonts w:cs="Arial"/>
              </w:rPr>
            </w:pPr>
          </w:p>
        </w:tc>
      </w:tr>
    </w:tbl>
    <w:p w14:paraId="131436F1" w14:textId="77777777" w:rsidR="00B116DF" w:rsidRPr="00D974CD" w:rsidRDefault="00B116DF" w:rsidP="00B116DF">
      <w:pPr>
        <w:spacing w:after="0"/>
        <w:rPr>
          <w:rFonts w:cs="Arial"/>
          <w:b/>
          <w:color w:val="000000"/>
        </w:rPr>
      </w:pPr>
    </w:p>
    <w:p w14:paraId="65ABA598" w14:textId="0620A841" w:rsidR="0075578A" w:rsidRPr="00D974CD" w:rsidRDefault="00B116DF" w:rsidP="00B116DF">
      <w:pPr>
        <w:spacing w:after="0"/>
        <w:rPr>
          <w:rFonts w:cs="Arial"/>
          <w:b/>
          <w:color w:val="000000"/>
        </w:rPr>
      </w:pPr>
      <w:r w:rsidRPr="00D974CD">
        <w:rPr>
          <w:rFonts w:cs="Arial"/>
          <w:b/>
          <w:color w:val="000000"/>
        </w:rPr>
        <w:t>b) Delo z računalnikom:</w:t>
      </w:r>
    </w:p>
    <w:tbl>
      <w:tblPr>
        <w:tblW w:w="922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245"/>
      </w:tblGrid>
      <w:tr w:rsidR="00B116DF" w:rsidRPr="00D974CD" w14:paraId="280670FE" w14:textId="77777777" w:rsidTr="00375342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584808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D0429C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color w:val="000000"/>
              </w:rPr>
            </w:pPr>
            <w:r w:rsidRPr="00D974CD">
              <w:rPr>
                <w:rFonts w:cs="Arial"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981D21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color w:val="000000"/>
              </w:rPr>
            </w:pPr>
            <w:r w:rsidRPr="00D974CD">
              <w:rPr>
                <w:rFonts w:cs="Arial"/>
                <w:color w:val="000000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A27F9C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color w:val="000000"/>
              </w:rPr>
            </w:pPr>
            <w:r w:rsidRPr="00D974CD">
              <w:rPr>
                <w:rFonts w:cs="Arial"/>
                <w:color w:val="000000"/>
              </w:rPr>
              <w:t>odlično</w:t>
            </w:r>
          </w:p>
        </w:tc>
      </w:tr>
      <w:tr w:rsidR="00B116DF" w:rsidRPr="00D974CD" w14:paraId="71D2AEF4" w14:textId="77777777" w:rsidTr="00375342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299AA4" w14:textId="77777777" w:rsidR="00B116DF" w:rsidRPr="00D974CD" w:rsidRDefault="00B116DF" w:rsidP="00C9475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91E3B4D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7D5DBE1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611796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  <w:tr w:rsidR="00B116DF" w:rsidRPr="00D974CD" w14:paraId="503DB45E" w14:textId="77777777" w:rsidTr="0037534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8EC233" w14:textId="77777777" w:rsidR="00B116DF" w:rsidRPr="00D974CD" w:rsidRDefault="00B116DF" w:rsidP="00C9475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1BCE63D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D95F1F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C22DB24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  <w:tr w:rsidR="00B116DF" w:rsidRPr="00D974CD" w14:paraId="3A4F0C78" w14:textId="77777777" w:rsidTr="0037534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3D4E24" w14:textId="77777777" w:rsidR="00B116DF" w:rsidRPr="00D974CD" w:rsidRDefault="00B116DF" w:rsidP="00C9475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EBACAB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84C040D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4417B9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  <w:tr w:rsidR="00B116DF" w:rsidRPr="00D974CD" w14:paraId="79954220" w14:textId="77777777" w:rsidTr="0037534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9E1F87" w14:textId="77777777" w:rsidR="00B116DF" w:rsidRPr="00D974CD" w:rsidRDefault="00B116DF" w:rsidP="00C9475D">
            <w:pPr>
              <w:spacing w:before="120" w:after="0"/>
              <w:rPr>
                <w:rFonts w:cs="Arial"/>
              </w:rPr>
            </w:pPr>
            <w:r w:rsidRPr="00D974CD">
              <w:rPr>
                <w:rFonts w:cs="Arial"/>
              </w:rPr>
              <w:t xml:space="preserve">Drugo (navedite):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2C3FE8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9C7429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210A4E" w14:textId="77777777" w:rsidR="00B116DF" w:rsidRPr="00D974CD" w:rsidRDefault="00B116DF" w:rsidP="00C9475D">
            <w:pPr>
              <w:spacing w:before="120" w:after="0"/>
              <w:jc w:val="center"/>
              <w:rPr>
                <w:rFonts w:cs="Arial"/>
                <w:b/>
                <w:color w:val="000000"/>
              </w:rPr>
            </w:pPr>
            <w:r w:rsidRPr="00D974CD">
              <w:rPr>
                <w:rFonts w:ascii="Segoe UI Symbol" w:eastAsia="MS Gothic" w:hAnsi="Segoe UI Symbol" w:cs="Segoe UI Symbol"/>
                <w:b/>
                <w:color w:val="000000"/>
              </w:rPr>
              <w:t>☐</w:t>
            </w:r>
          </w:p>
        </w:tc>
      </w:tr>
    </w:tbl>
    <w:p w14:paraId="6E16C620" w14:textId="77777777" w:rsidR="00B116DF" w:rsidRPr="00D974CD" w:rsidRDefault="00B116DF" w:rsidP="00B116DF">
      <w:pPr>
        <w:spacing w:after="0"/>
        <w:rPr>
          <w:rFonts w:cs="Arial"/>
          <w:b/>
        </w:rPr>
      </w:pPr>
    </w:p>
    <w:p w14:paraId="69455211" w14:textId="2DE37C50" w:rsidR="0075578A" w:rsidRPr="00D974CD" w:rsidRDefault="00B116DF" w:rsidP="00B116DF">
      <w:pPr>
        <w:spacing w:after="0"/>
        <w:rPr>
          <w:rFonts w:cs="Arial"/>
          <w:b/>
        </w:rPr>
      </w:pPr>
      <w:r w:rsidRPr="00D974CD">
        <w:rPr>
          <w:rFonts w:cs="Arial"/>
          <w:b/>
        </w:rPr>
        <w:t>c) Znanje tujih jezikov: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B116DF" w:rsidRPr="00D974CD" w14:paraId="6293050B" w14:textId="77777777" w:rsidTr="00C9475D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C0BEBD7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0634363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B1D1437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59D675B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Pisno sporočanje</w:t>
            </w:r>
          </w:p>
        </w:tc>
      </w:tr>
      <w:tr w:rsidR="00B116DF" w:rsidRPr="00D974CD" w14:paraId="1D5EF05D" w14:textId="77777777" w:rsidTr="00C9475D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D3561EB" w14:textId="77777777" w:rsidR="00B116DF" w:rsidRPr="00D974CD" w:rsidRDefault="00B116DF" w:rsidP="00C9475D">
            <w:pPr>
              <w:spacing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3FA55EE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5BF51F7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7B86E03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</w:rPr>
            </w:pPr>
            <w:r w:rsidRPr="00D974CD">
              <w:rPr>
                <w:rFonts w:cs="Arial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961378B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19C89CA" w14:textId="77777777" w:rsidR="00B116DF" w:rsidRPr="00D974CD" w:rsidRDefault="00B116DF" w:rsidP="00C9475D">
            <w:pPr>
              <w:spacing w:after="0" w:line="256" w:lineRule="auto"/>
              <w:rPr>
                <w:rFonts w:cs="Arial"/>
                <w:b/>
              </w:rPr>
            </w:pPr>
          </w:p>
        </w:tc>
      </w:tr>
      <w:tr w:rsidR="00B116DF" w:rsidRPr="00D974CD" w14:paraId="43A98AA6" w14:textId="77777777" w:rsidTr="00C9475D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E37DB80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FECB4CA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6E06373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9542A36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E447FD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4CAA7DD1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</w:tr>
      <w:tr w:rsidR="00B116DF" w:rsidRPr="00D974CD" w14:paraId="6C808CBC" w14:textId="77777777" w:rsidTr="00C9475D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A38E655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3E93786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503F80E" w14:textId="77777777" w:rsidR="00B116DF" w:rsidRPr="00D974CD" w:rsidRDefault="00B116DF" w:rsidP="00C9475D">
            <w:pPr>
              <w:spacing w:before="60" w:after="0" w:line="256" w:lineRule="auto"/>
              <w:ind w:left="-250" w:firstLine="1"/>
              <w:jc w:val="center"/>
              <w:rPr>
                <w:rFonts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4500BE5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DE55617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2247A9D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</w:tr>
      <w:tr w:rsidR="00B116DF" w:rsidRPr="00D974CD" w14:paraId="51ED6AD4" w14:textId="77777777" w:rsidTr="00C9475D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AA3EEE0" w14:textId="77777777" w:rsidR="00B116DF" w:rsidRPr="00D974CD" w:rsidRDefault="00B116DF" w:rsidP="00C9475D">
            <w:pPr>
              <w:spacing w:before="60" w:after="0" w:line="256" w:lineRule="auto"/>
              <w:rPr>
                <w:rFonts w:cs="Arial"/>
                <w:b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E0FD47B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05722A3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9D8AAA6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58175734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127948E0" w14:textId="77777777" w:rsidR="00B116DF" w:rsidRPr="00D974CD" w:rsidRDefault="00B116DF" w:rsidP="00C9475D">
            <w:pPr>
              <w:spacing w:before="60" w:after="0" w:line="256" w:lineRule="auto"/>
              <w:jc w:val="center"/>
              <w:rPr>
                <w:rFonts w:cs="Arial"/>
                <w:b/>
              </w:rPr>
            </w:pPr>
          </w:p>
        </w:tc>
      </w:tr>
    </w:tbl>
    <w:p w14:paraId="49D4CAFD" w14:textId="02109E34" w:rsidR="00B116DF" w:rsidRDefault="00B116DF" w:rsidP="00B116DF">
      <w:pPr>
        <w:spacing w:after="0"/>
        <w:jc w:val="both"/>
        <w:rPr>
          <w:rFonts w:cs="Arial"/>
          <w:color w:val="000000"/>
          <w:lang w:eastAsia="sl-SI"/>
        </w:rPr>
      </w:pPr>
      <w:r w:rsidRPr="00D974CD">
        <w:rPr>
          <w:rFonts w:cs="Arial"/>
          <w:color w:val="000000"/>
          <w:lang w:eastAsia="sl-SI"/>
        </w:rPr>
        <w:t xml:space="preserve">  Stopnja: A1 in A2: Osnovni uporabnik - B1 in B2: Samostojni uporabnik - C1 in C2: Usposobljeni uporabnik</w:t>
      </w:r>
    </w:p>
    <w:p w14:paraId="037C3663" w14:textId="77777777" w:rsidR="00B116DF" w:rsidRDefault="00B116DF" w:rsidP="00B116DF">
      <w:pPr>
        <w:spacing w:after="0"/>
        <w:jc w:val="both"/>
        <w:rPr>
          <w:rFonts w:cs="Arial"/>
          <w:color w:val="000000"/>
          <w:lang w:eastAsia="sl-SI"/>
        </w:rPr>
      </w:pPr>
    </w:p>
    <w:p w14:paraId="5E85855D" w14:textId="77777777" w:rsidR="00B116DF" w:rsidRPr="00D974CD" w:rsidRDefault="00B116DF" w:rsidP="00B116DF">
      <w:pPr>
        <w:spacing w:after="0" w:line="360" w:lineRule="auto"/>
        <w:jc w:val="both"/>
        <w:rPr>
          <w:rFonts w:cs="Arial"/>
          <w:color w:val="000000"/>
        </w:rPr>
      </w:pPr>
      <w:r w:rsidRPr="00D974CD">
        <w:rPr>
          <w:rFonts w:cs="Arial"/>
          <w:b/>
          <w:color w:val="000000"/>
        </w:rPr>
        <w:t>d) Druga znanja in veščine</w:t>
      </w:r>
      <w:r w:rsidRPr="00D974CD">
        <w:rPr>
          <w:rFonts w:cs="Arial"/>
          <w:color w:val="000000"/>
        </w:rPr>
        <w:t xml:space="preserve"> (prosimo navedite vaša znanja in veščine ter področja dela, ki jih poznate, oziroma na katerih imate delovne izkušnje):</w:t>
      </w: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B116DF" w:rsidRPr="00D974CD" w14:paraId="7431ECFB" w14:textId="77777777" w:rsidTr="00C9475D">
        <w:tc>
          <w:tcPr>
            <w:tcW w:w="93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35A245D" w14:textId="77777777" w:rsidR="00B116DF" w:rsidRPr="00D974CD" w:rsidRDefault="00B116DF" w:rsidP="00C9475D">
            <w:pPr>
              <w:spacing w:before="120" w:after="0"/>
              <w:rPr>
                <w:rFonts w:cs="Arial"/>
                <w:b/>
                <w:color w:val="000000"/>
              </w:rPr>
            </w:pPr>
          </w:p>
        </w:tc>
      </w:tr>
      <w:tr w:rsidR="00B116DF" w:rsidRPr="00D974CD" w14:paraId="2A5D7B29" w14:textId="77777777" w:rsidTr="00C9475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A5D5A49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B116DF" w:rsidRPr="00D974CD" w14:paraId="4E487EDB" w14:textId="77777777" w:rsidTr="00C9475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F4AA929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B116DF" w:rsidRPr="00D974CD" w14:paraId="432263E7" w14:textId="77777777" w:rsidTr="00C9475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E378627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B116DF" w:rsidRPr="00D974CD" w14:paraId="7E7EEAC1" w14:textId="77777777" w:rsidTr="008C3C9E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95F77AD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8C3C9E" w:rsidRPr="00D974CD" w14:paraId="11F68D1F" w14:textId="77777777" w:rsidTr="008C3C9E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D50DB37" w14:textId="77777777" w:rsidR="008C3C9E" w:rsidRPr="00D974CD" w:rsidRDefault="008C3C9E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8C3C9E" w:rsidRPr="00D974CD" w14:paraId="54EEF882" w14:textId="77777777" w:rsidTr="008C3C9E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9906E95" w14:textId="77777777" w:rsidR="008C3C9E" w:rsidRPr="00D974CD" w:rsidRDefault="008C3C9E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8C3C9E" w:rsidRPr="00D974CD" w14:paraId="1F74F9EB" w14:textId="77777777" w:rsidTr="00C9475D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A5FA01" w14:textId="77777777" w:rsidR="008C3C9E" w:rsidRPr="00D974CD" w:rsidRDefault="008C3C9E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</w:tbl>
    <w:p w14:paraId="6600F62E" w14:textId="77777777" w:rsidR="00B116DF" w:rsidRPr="00D974CD" w:rsidRDefault="00B116DF" w:rsidP="00B116DF">
      <w:pPr>
        <w:spacing w:after="0"/>
        <w:rPr>
          <w:rFonts w:cs="Arial"/>
          <w:b/>
          <w:color w:val="000000"/>
        </w:rPr>
      </w:pPr>
    </w:p>
    <w:p w14:paraId="4C9D0FCF" w14:textId="77777777" w:rsidR="00375342" w:rsidRDefault="00375342" w:rsidP="00B116DF">
      <w:pPr>
        <w:spacing w:after="0"/>
        <w:rPr>
          <w:rFonts w:cs="Arial"/>
          <w:b/>
          <w:color w:val="000000"/>
        </w:rPr>
      </w:pPr>
    </w:p>
    <w:p w14:paraId="4DF13D85" w14:textId="108154C0" w:rsidR="00B116DF" w:rsidRPr="00DC2CB1" w:rsidRDefault="00B116DF" w:rsidP="00B116DF">
      <w:pPr>
        <w:spacing w:after="0"/>
        <w:rPr>
          <w:rFonts w:cs="Arial"/>
          <w:bCs/>
          <w:color w:val="000000"/>
        </w:rPr>
      </w:pPr>
      <w:r w:rsidRPr="00D974CD">
        <w:rPr>
          <w:rFonts w:cs="Arial"/>
          <w:b/>
          <w:color w:val="000000"/>
        </w:rPr>
        <w:t xml:space="preserve">5.) Kratek življenjepis </w:t>
      </w:r>
      <w:r w:rsidRPr="00DC2CB1">
        <w:rPr>
          <w:rFonts w:cs="Arial"/>
          <w:bCs/>
          <w:color w:val="000000"/>
        </w:rPr>
        <w:t>(lahko priložite posebej kot CV):</w:t>
      </w:r>
    </w:p>
    <w:p w14:paraId="3AD1E5FE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2171107A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991CB93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393B832C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3B23EE60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6C7CA5F9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4F83E24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4274A825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10636EB5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519AD25F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3B855E54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68091DD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D687A7E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7C2FF7E1" w14:textId="77777777" w:rsidR="00B116DF" w:rsidRPr="00D974CD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57457736" w14:textId="77777777" w:rsidR="00B116DF" w:rsidRDefault="00B116DF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54CD0D23" w14:textId="77777777" w:rsidR="00375342" w:rsidRDefault="00375342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4B69DFEC" w14:textId="77777777" w:rsidR="00375342" w:rsidRDefault="00375342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62FE9D4F" w14:textId="77777777" w:rsidR="00375342" w:rsidRDefault="00375342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74D20BE1" w14:textId="77777777" w:rsidR="00375342" w:rsidRDefault="00375342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67ED496F" w14:textId="77777777" w:rsidR="00375342" w:rsidRDefault="00375342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1832EE17" w14:textId="77777777" w:rsidR="00375342" w:rsidRDefault="00375342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0485462A" w14:textId="77777777" w:rsidR="00375342" w:rsidRDefault="00375342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6B4C5A0A" w14:textId="77777777" w:rsidR="00375342" w:rsidRDefault="00375342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578D890F" w14:textId="77777777" w:rsidR="00375342" w:rsidRPr="00D974CD" w:rsidRDefault="00375342" w:rsidP="00B116DF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0" w:color="auto"/>
        </w:pBdr>
        <w:tabs>
          <w:tab w:val="left" w:pos="108"/>
        </w:tabs>
        <w:spacing w:before="120" w:after="0"/>
        <w:ind w:left="360" w:right="-469"/>
        <w:jc w:val="both"/>
        <w:rPr>
          <w:rFonts w:cs="Arial"/>
          <w:b/>
          <w:color w:val="000000"/>
        </w:rPr>
      </w:pPr>
    </w:p>
    <w:p w14:paraId="1EFB31DA" w14:textId="77777777" w:rsidR="00B116DF" w:rsidRPr="00D974CD" w:rsidRDefault="00B116DF" w:rsidP="00B116DF">
      <w:pPr>
        <w:spacing w:after="0"/>
        <w:rPr>
          <w:rFonts w:cs="Arial"/>
          <w:lang w:val="en-GB"/>
        </w:rPr>
      </w:pPr>
    </w:p>
    <w:p w14:paraId="25B44CDE" w14:textId="77777777" w:rsidR="00B116DF" w:rsidRPr="00D974CD" w:rsidRDefault="00B116DF" w:rsidP="00B116DF">
      <w:pPr>
        <w:spacing w:after="0"/>
        <w:rPr>
          <w:rFonts w:cs="Arial"/>
          <w:b/>
          <w:color w:val="000000"/>
        </w:rPr>
      </w:pPr>
      <w:r w:rsidRPr="00D974CD">
        <w:rPr>
          <w:rFonts w:cs="Arial"/>
          <w:b/>
          <w:color w:val="000000"/>
        </w:rPr>
        <w:t xml:space="preserve">6.) Priloge </w:t>
      </w:r>
      <w:r w:rsidRPr="00D974CD">
        <w:rPr>
          <w:rFonts w:cs="Arial"/>
          <w:color w:val="000000"/>
        </w:rPr>
        <w:t>(navedite kaj prilagate vlogi)</w:t>
      </w:r>
      <w:r w:rsidRPr="00D974CD">
        <w:rPr>
          <w:rFonts w:cs="Arial"/>
          <w:b/>
          <w:color w:val="000000"/>
        </w:rPr>
        <w:t>:</w:t>
      </w:r>
    </w:p>
    <w:p w14:paraId="10F59DDE" w14:textId="77777777" w:rsidR="00B116DF" w:rsidRPr="00D974CD" w:rsidRDefault="00B116DF" w:rsidP="00B116DF">
      <w:pPr>
        <w:spacing w:after="0"/>
        <w:rPr>
          <w:rFonts w:cs="Arial"/>
          <w:color w:val="000000"/>
        </w:rPr>
      </w:pPr>
    </w:p>
    <w:tbl>
      <w:tblPr>
        <w:tblW w:w="9639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B116DF" w:rsidRPr="00D974CD" w14:paraId="18A33FCA" w14:textId="77777777" w:rsidTr="0030441F">
        <w:tc>
          <w:tcPr>
            <w:tcW w:w="963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B6107C" w14:textId="77777777" w:rsidR="00B116DF" w:rsidRPr="00D974CD" w:rsidRDefault="00B116DF" w:rsidP="00C9475D">
            <w:pPr>
              <w:spacing w:before="120" w:after="0"/>
              <w:rPr>
                <w:rFonts w:cs="Arial"/>
                <w:b/>
                <w:color w:val="000000"/>
              </w:rPr>
            </w:pPr>
          </w:p>
        </w:tc>
      </w:tr>
      <w:tr w:rsidR="00B116DF" w:rsidRPr="00D974CD" w14:paraId="39187ACB" w14:textId="77777777" w:rsidTr="0030441F">
        <w:tc>
          <w:tcPr>
            <w:tcW w:w="963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D2DA96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B116DF" w:rsidRPr="00D974CD" w14:paraId="51521373" w14:textId="77777777" w:rsidTr="0030441F">
        <w:tc>
          <w:tcPr>
            <w:tcW w:w="963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B2B9077" w14:textId="77777777" w:rsidR="00B116DF" w:rsidRPr="00D974CD" w:rsidRDefault="00B116DF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  <w:tr w:rsidR="00375342" w:rsidRPr="00D974CD" w14:paraId="1C53FA65" w14:textId="77777777" w:rsidTr="0030441F">
        <w:tc>
          <w:tcPr>
            <w:tcW w:w="963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E82805" w14:textId="77777777" w:rsidR="00375342" w:rsidRPr="00D974CD" w:rsidRDefault="00375342" w:rsidP="00C9475D">
            <w:pPr>
              <w:spacing w:before="120" w:after="0"/>
              <w:rPr>
                <w:rFonts w:cs="Arial"/>
                <w:color w:val="000000"/>
              </w:rPr>
            </w:pPr>
          </w:p>
        </w:tc>
      </w:tr>
    </w:tbl>
    <w:p w14:paraId="54C1041C" w14:textId="77777777" w:rsidR="00B116DF" w:rsidRDefault="00B116DF" w:rsidP="00B116DF">
      <w:pPr>
        <w:spacing w:before="60" w:after="0" w:line="360" w:lineRule="auto"/>
        <w:rPr>
          <w:rFonts w:cs="Arial"/>
          <w:b/>
          <w:iCs/>
        </w:rPr>
      </w:pPr>
    </w:p>
    <w:p w14:paraId="2B56EEF7" w14:textId="47A5204E" w:rsidR="00B116DF" w:rsidRPr="00D974CD" w:rsidRDefault="00B116DF" w:rsidP="00B116DF">
      <w:pPr>
        <w:spacing w:before="60" w:after="0" w:line="360" w:lineRule="auto"/>
        <w:rPr>
          <w:rFonts w:cs="Arial"/>
          <w:b/>
          <w:iCs/>
        </w:rPr>
      </w:pPr>
      <w:r w:rsidRPr="00D974CD">
        <w:rPr>
          <w:rFonts w:cs="Arial"/>
          <w:b/>
          <w:iCs/>
        </w:rPr>
        <w:t>7.) Izjava o izpolnjevanju pogojev</w:t>
      </w:r>
      <w:r>
        <w:rPr>
          <w:rFonts w:cs="Arial"/>
          <w:b/>
          <w:iCs/>
        </w:rPr>
        <w:t>:</w:t>
      </w:r>
    </w:p>
    <w:p w14:paraId="411A3E97" w14:textId="77777777" w:rsidR="00B116DF" w:rsidRDefault="00B116DF" w:rsidP="00B116DF">
      <w:pPr>
        <w:spacing w:after="0" w:line="260" w:lineRule="exact"/>
        <w:rPr>
          <w:rFonts w:cs="Arial"/>
        </w:rPr>
      </w:pPr>
    </w:p>
    <w:p w14:paraId="26DFFDED" w14:textId="77777777" w:rsidR="00B116DF" w:rsidRPr="00D974CD" w:rsidRDefault="00B116DF" w:rsidP="00B116DF">
      <w:pPr>
        <w:spacing w:after="0" w:line="260" w:lineRule="exact"/>
        <w:rPr>
          <w:rFonts w:cs="Arial"/>
        </w:rPr>
      </w:pPr>
      <w:r w:rsidRPr="00D974CD">
        <w:rPr>
          <w:rFonts w:cs="Arial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76"/>
        <w:gridCol w:w="530"/>
        <w:gridCol w:w="1941"/>
        <w:gridCol w:w="4523"/>
      </w:tblGrid>
      <w:tr w:rsidR="00B116DF" w:rsidRPr="00D974CD" w14:paraId="09C6B794" w14:textId="77777777" w:rsidTr="00C9475D">
        <w:tc>
          <w:tcPr>
            <w:tcW w:w="2088" w:type="dxa"/>
            <w:shd w:val="clear" w:color="auto" w:fill="auto"/>
          </w:tcPr>
          <w:p w14:paraId="7A1D231E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Ime in priimek:</w:t>
            </w:r>
          </w:p>
        </w:tc>
        <w:tc>
          <w:tcPr>
            <w:tcW w:w="712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AD934AD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62BDF3E9" w14:textId="77777777" w:rsidTr="00C9475D">
        <w:tc>
          <w:tcPr>
            <w:tcW w:w="2088" w:type="dxa"/>
            <w:shd w:val="clear" w:color="auto" w:fill="auto"/>
          </w:tcPr>
          <w:p w14:paraId="277D5D5E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Prejšnji priimek: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73A642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2A49CE00" w14:textId="77777777" w:rsidTr="00C9475D">
        <w:tc>
          <w:tcPr>
            <w:tcW w:w="2088" w:type="dxa"/>
            <w:shd w:val="clear" w:color="auto" w:fill="auto"/>
          </w:tcPr>
          <w:p w14:paraId="2C432BDB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EMŠO: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F62DDA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0AB58E76" w14:textId="77777777" w:rsidTr="00C9475D">
        <w:tc>
          <w:tcPr>
            <w:tcW w:w="2088" w:type="dxa"/>
            <w:shd w:val="clear" w:color="auto" w:fill="auto"/>
          </w:tcPr>
          <w:p w14:paraId="6C70AC9D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Državljanstvo: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9B0257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7811B658" w14:textId="77777777" w:rsidTr="00C9475D">
        <w:tc>
          <w:tcPr>
            <w:tcW w:w="4606" w:type="dxa"/>
            <w:gridSpan w:val="3"/>
            <w:shd w:val="clear" w:color="auto" w:fill="auto"/>
          </w:tcPr>
          <w:p w14:paraId="722709F3" w14:textId="77777777" w:rsidR="00B116DF" w:rsidRPr="00D974CD" w:rsidRDefault="00B116DF" w:rsidP="00C9475D">
            <w:pPr>
              <w:spacing w:before="240" w:after="0" w:line="260" w:lineRule="exact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5EB59B3F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46CC39B1" w14:textId="77777777" w:rsidTr="00C9475D">
        <w:tc>
          <w:tcPr>
            <w:tcW w:w="2628" w:type="dxa"/>
            <w:gridSpan w:val="2"/>
            <w:shd w:val="clear" w:color="auto" w:fill="auto"/>
          </w:tcPr>
          <w:p w14:paraId="5A8D54D7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Ulica in hišna številka:</w:t>
            </w:r>
          </w:p>
        </w:tc>
        <w:tc>
          <w:tcPr>
            <w:tcW w:w="65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AFC9425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4D97BA31" w14:textId="77777777" w:rsidTr="00C9475D">
        <w:tc>
          <w:tcPr>
            <w:tcW w:w="2628" w:type="dxa"/>
            <w:gridSpan w:val="2"/>
            <w:shd w:val="clear" w:color="auto" w:fill="auto"/>
          </w:tcPr>
          <w:p w14:paraId="23CE04A8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Poštna številka in pošta:</w:t>
            </w:r>
          </w:p>
        </w:tc>
        <w:tc>
          <w:tcPr>
            <w:tcW w:w="65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957434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254277EB" w14:textId="77777777" w:rsidTr="00C9475D">
        <w:tc>
          <w:tcPr>
            <w:tcW w:w="4606" w:type="dxa"/>
            <w:gridSpan w:val="3"/>
            <w:shd w:val="clear" w:color="auto" w:fill="auto"/>
          </w:tcPr>
          <w:p w14:paraId="50CED8B2" w14:textId="77777777" w:rsidR="00B116DF" w:rsidRPr="00D974CD" w:rsidRDefault="00B116DF" w:rsidP="00C9475D">
            <w:pPr>
              <w:spacing w:before="240" w:after="0" w:line="260" w:lineRule="exact"/>
              <w:rPr>
                <w:rFonts w:cs="Arial"/>
                <w:b/>
              </w:rPr>
            </w:pPr>
            <w:r w:rsidRPr="00D974CD">
              <w:rPr>
                <w:rFonts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A5BF7E9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1A2AF48C" w14:textId="77777777" w:rsidTr="00C9475D">
        <w:tc>
          <w:tcPr>
            <w:tcW w:w="2628" w:type="dxa"/>
            <w:gridSpan w:val="2"/>
            <w:shd w:val="clear" w:color="auto" w:fill="auto"/>
          </w:tcPr>
          <w:p w14:paraId="01FF36C9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Ulica in hišna številka:</w:t>
            </w:r>
          </w:p>
        </w:tc>
        <w:tc>
          <w:tcPr>
            <w:tcW w:w="65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6E56A47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  <w:tr w:rsidR="00B116DF" w:rsidRPr="00D974CD" w14:paraId="11936831" w14:textId="77777777" w:rsidTr="00C9475D">
        <w:tc>
          <w:tcPr>
            <w:tcW w:w="2628" w:type="dxa"/>
            <w:gridSpan w:val="2"/>
            <w:shd w:val="clear" w:color="auto" w:fill="auto"/>
          </w:tcPr>
          <w:p w14:paraId="7CF465AA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  <w:r w:rsidRPr="00D974CD">
              <w:rPr>
                <w:rFonts w:cs="Arial"/>
              </w:rPr>
              <w:t>Poštna številka in pošta:</w:t>
            </w:r>
          </w:p>
        </w:tc>
        <w:tc>
          <w:tcPr>
            <w:tcW w:w="65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ED1D8C" w14:textId="77777777" w:rsidR="00B116DF" w:rsidRPr="00D974CD" w:rsidRDefault="00B116DF" w:rsidP="00C9475D">
            <w:pPr>
              <w:spacing w:before="120" w:after="0" w:line="260" w:lineRule="exact"/>
              <w:rPr>
                <w:rFonts w:cs="Arial"/>
              </w:rPr>
            </w:pPr>
          </w:p>
        </w:tc>
      </w:tr>
    </w:tbl>
    <w:p w14:paraId="24C52E1D" w14:textId="77777777" w:rsidR="00B116DF" w:rsidRDefault="00B116DF" w:rsidP="003E3109">
      <w:pPr>
        <w:spacing w:after="0"/>
        <w:rPr>
          <w:rFonts w:cs="Arial"/>
          <w:b/>
          <w:i/>
          <w:iCs/>
          <w:u w:val="single"/>
        </w:rPr>
      </w:pPr>
    </w:p>
    <w:p w14:paraId="3C2C9A7F" w14:textId="507B2B59" w:rsidR="00B116DF" w:rsidRPr="00D974CD" w:rsidRDefault="00B116DF" w:rsidP="005E1A24">
      <w:pPr>
        <w:spacing w:after="0"/>
        <w:ind w:left="-180"/>
        <w:rPr>
          <w:rFonts w:cs="Arial"/>
          <w:b/>
          <w:i/>
          <w:iCs/>
        </w:rPr>
      </w:pPr>
      <w:r w:rsidRPr="00D974CD">
        <w:rPr>
          <w:rFonts w:cs="Arial"/>
          <w:b/>
          <w:i/>
          <w:iCs/>
          <w:u w:val="single"/>
        </w:rPr>
        <w:t>izjavljam</w:t>
      </w:r>
      <w:r w:rsidRPr="00D974CD">
        <w:rPr>
          <w:rFonts w:cs="Arial"/>
          <w:b/>
          <w:i/>
          <w:iCs/>
        </w:rPr>
        <w:t>, da:</w:t>
      </w:r>
    </w:p>
    <w:p w14:paraId="359910D1" w14:textId="77777777" w:rsidR="003E3109" w:rsidRPr="008C3C9E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</w:rPr>
      </w:pPr>
      <w:r w:rsidRPr="008C3C9E">
        <w:rPr>
          <w:rFonts w:cs="Arial"/>
          <w:i/>
        </w:rPr>
        <w:t>so vsi podatki, ki sem jih navedel/-a v prijavi, resnični, točni in popolni ter da za svojo izjavo prevzemam vso materialno in kazensko odgovornost;</w:t>
      </w:r>
    </w:p>
    <w:p w14:paraId="4C26F758" w14:textId="77777777" w:rsidR="003E3109" w:rsidRPr="008C3C9E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</w:rPr>
      </w:pPr>
      <w:r w:rsidRPr="008C3C9E">
        <w:rPr>
          <w:rFonts w:cs="Arial"/>
          <w:i/>
        </w:rPr>
        <w:t>izpolnjujem vse formalne pogoje za zasedbo delovnega mesta za katerega kandidiram;</w:t>
      </w:r>
    </w:p>
    <w:p w14:paraId="0DEBC782" w14:textId="77777777" w:rsidR="003E3109" w:rsidRPr="008C3C9E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</w:rPr>
      </w:pPr>
      <w:r w:rsidRPr="008C3C9E">
        <w:rPr>
          <w:rFonts w:cs="Arial"/>
          <w:i/>
        </w:rPr>
        <w:t>sem državljan/-</w:t>
      </w:r>
      <w:proofErr w:type="spellStart"/>
      <w:r w:rsidRPr="008C3C9E">
        <w:rPr>
          <w:rFonts w:cs="Arial"/>
          <w:i/>
        </w:rPr>
        <w:t>ka</w:t>
      </w:r>
      <w:proofErr w:type="spellEnd"/>
      <w:r w:rsidRPr="008C3C9E">
        <w:rPr>
          <w:rFonts w:cs="Arial"/>
          <w:i/>
        </w:rPr>
        <w:t xml:space="preserve"> Republike Slovenije;</w:t>
      </w:r>
    </w:p>
    <w:p w14:paraId="29518638" w14:textId="77777777" w:rsidR="003E3109" w:rsidRPr="008C3C9E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</w:rPr>
      </w:pPr>
      <w:r w:rsidRPr="008C3C9E">
        <w:rPr>
          <w:rFonts w:cs="Arial"/>
          <w:i/>
        </w:rPr>
        <w:t>izpolnjujem pogoj o znanju uradnega jezika;</w:t>
      </w:r>
    </w:p>
    <w:p w14:paraId="3796CA77" w14:textId="77777777" w:rsidR="003E3109" w:rsidRPr="008C3C9E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</w:rPr>
      </w:pPr>
      <w:r w:rsidRPr="008C3C9E">
        <w:rPr>
          <w:rFonts w:cs="Arial"/>
          <w:i/>
        </w:rPr>
        <w:t>nisem bil/-a pravnomočno obsojen/-a zaradi naklepnega kaznivega dejanja, ki se preganja po uradni dolžnosti, in nisem bil/-a obsojena na nepogojno kazen zapora v trajanju več kot šest mesecev;</w:t>
      </w:r>
    </w:p>
    <w:p w14:paraId="2EE212F2" w14:textId="77777777" w:rsidR="003E3109" w:rsidRPr="008C3C9E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</w:rPr>
      </w:pPr>
      <w:r w:rsidRPr="008C3C9E">
        <w:rPr>
          <w:rFonts w:cs="Arial"/>
          <w:i/>
        </w:rPr>
        <w:t>zoper mene ni vložena pravnomočna obtožnica zaradi naklepnega kaznivega dejanja, ki se preganja po uradni dolžnosti;</w:t>
      </w:r>
    </w:p>
    <w:p w14:paraId="31FD8DFB" w14:textId="33A9F775" w:rsidR="003E3109" w:rsidRPr="008C3C9E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</w:rPr>
      </w:pPr>
      <w:r w:rsidRPr="008C3C9E">
        <w:rPr>
          <w:rFonts w:cs="Arial"/>
          <w:i/>
        </w:rPr>
        <w:t>soglašam, da Mestna občina Murska Sobota podatke iz tega obrazca uporabi izključno za namen izvedbe predmetnega javnega natečaja;</w:t>
      </w:r>
    </w:p>
    <w:p w14:paraId="06DA2FA4" w14:textId="219E2582" w:rsidR="00B116DF" w:rsidRPr="008C3C9E" w:rsidRDefault="003E3109" w:rsidP="003E3109">
      <w:pPr>
        <w:numPr>
          <w:ilvl w:val="0"/>
          <w:numId w:val="1"/>
        </w:numPr>
        <w:spacing w:after="0" w:line="240" w:lineRule="auto"/>
        <w:jc w:val="both"/>
        <w:rPr>
          <w:rFonts w:cs="Arial"/>
          <w:i/>
        </w:rPr>
      </w:pPr>
      <w:r w:rsidRPr="008C3C9E">
        <w:rPr>
          <w:rFonts w:cs="Arial"/>
          <w:i/>
        </w:rPr>
        <w:t>za preverjanje pogojev za zaposlitev, dovoljujem Mestni občini Murska Sobota pridobitev zgoraj navedenih podatkov iz uradnih evidenc.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5"/>
        <w:gridCol w:w="2825"/>
        <w:gridCol w:w="1414"/>
        <w:gridCol w:w="3336"/>
      </w:tblGrid>
      <w:tr w:rsidR="00B116DF" w:rsidRPr="00D974CD" w14:paraId="61099D0F" w14:textId="77777777" w:rsidTr="00C9475D">
        <w:tc>
          <w:tcPr>
            <w:tcW w:w="1510" w:type="dxa"/>
          </w:tcPr>
          <w:p w14:paraId="7B624F1C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0BCB956B" w14:textId="77777777" w:rsidR="005E1A24" w:rsidRDefault="005E1A24" w:rsidP="00C9475D">
            <w:pPr>
              <w:spacing w:after="0" w:line="260" w:lineRule="atLeast"/>
              <w:rPr>
                <w:rFonts w:cs="Arial"/>
              </w:rPr>
            </w:pPr>
          </w:p>
          <w:p w14:paraId="64D333D4" w14:textId="203AD35F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  <w:r w:rsidRPr="00D974CD">
              <w:rPr>
                <w:rFonts w:cs="Arial"/>
              </w:rPr>
              <w:t>Kraj in datum: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15783046" w14:textId="77777777" w:rsidR="00B116DF" w:rsidRPr="00D974CD" w:rsidRDefault="00B116DF" w:rsidP="00C9475D">
            <w:pPr>
              <w:spacing w:after="0" w:line="260" w:lineRule="atLeast"/>
              <w:jc w:val="center"/>
              <w:rPr>
                <w:rFonts w:cs="Arial"/>
              </w:rPr>
            </w:pPr>
          </w:p>
        </w:tc>
        <w:tc>
          <w:tcPr>
            <w:tcW w:w="1440" w:type="dxa"/>
          </w:tcPr>
          <w:p w14:paraId="3EE0A241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14:paraId="4ABD73A0" w14:textId="77777777" w:rsidR="00B116DF" w:rsidRPr="00D974CD" w:rsidRDefault="00B116DF" w:rsidP="00C9475D">
            <w:pPr>
              <w:spacing w:after="0" w:line="260" w:lineRule="atLeast"/>
              <w:jc w:val="center"/>
              <w:rPr>
                <w:rFonts w:cs="Arial"/>
              </w:rPr>
            </w:pPr>
          </w:p>
        </w:tc>
      </w:tr>
      <w:tr w:rsidR="00B116DF" w:rsidRPr="00D974CD" w14:paraId="5F6A97E2" w14:textId="77777777" w:rsidTr="00C9475D">
        <w:tc>
          <w:tcPr>
            <w:tcW w:w="1510" w:type="dxa"/>
          </w:tcPr>
          <w:p w14:paraId="48DB43C8" w14:textId="77777777" w:rsidR="00B116DF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1EC428C0" w14:textId="77777777" w:rsidR="00B116DF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665C001A" w14:textId="77777777" w:rsidR="00B116DF" w:rsidRDefault="00B116DF" w:rsidP="00C9475D">
            <w:pPr>
              <w:spacing w:after="0" w:line="260" w:lineRule="atLeast"/>
              <w:rPr>
                <w:rFonts w:cs="Arial"/>
              </w:rPr>
            </w:pPr>
          </w:p>
          <w:p w14:paraId="49B48E23" w14:textId="77777777" w:rsidR="0089222C" w:rsidRDefault="0089222C" w:rsidP="00C9475D">
            <w:pPr>
              <w:spacing w:after="0" w:line="260" w:lineRule="atLeast"/>
              <w:rPr>
                <w:rFonts w:cs="Arial"/>
              </w:rPr>
            </w:pPr>
          </w:p>
          <w:p w14:paraId="727CC1AE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371F210E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1440" w:type="dxa"/>
          </w:tcPr>
          <w:p w14:paraId="4043DED7" w14:textId="77777777" w:rsidR="00B116DF" w:rsidRPr="00D974CD" w:rsidRDefault="00B116DF" w:rsidP="00C9475D">
            <w:pPr>
              <w:spacing w:after="0" w:line="260" w:lineRule="atLeast"/>
              <w:rPr>
                <w:rFonts w:cs="Arial"/>
              </w:rPr>
            </w:pPr>
          </w:p>
        </w:tc>
        <w:tc>
          <w:tcPr>
            <w:tcW w:w="3382" w:type="dxa"/>
            <w:tcBorders>
              <w:top w:val="single" w:sz="4" w:space="0" w:color="auto"/>
            </w:tcBorders>
          </w:tcPr>
          <w:p w14:paraId="06C8C642" w14:textId="77777777" w:rsidR="00B116DF" w:rsidRPr="00D974CD" w:rsidRDefault="00B116DF" w:rsidP="00C9475D">
            <w:pPr>
              <w:spacing w:after="0" w:line="260" w:lineRule="atLeast"/>
              <w:jc w:val="center"/>
              <w:rPr>
                <w:rFonts w:cs="Arial"/>
              </w:rPr>
            </w:pPr>
            <w:r w:rsidRPr="00D974CD">
              <w:rPr>
                <w:rFonts w:cs="Arial"/>
              </w:rPr>
              <w:t>(podpis kandidata)</w:t>
            </w:r>
          </w:p>
        </w:tc>
      </w:tr>
    </w:tbl>
    <w:p w14:paraId="108E2D83" w14:textId="77777777" w:rsidR="0045392E" w:rsidRDefault="0045392E" w:rsidP="00B116DF">
      <w:pPr>
        <w:tabs>
          <w:tab w:val="left" w:pos="3402"/>
        </w:tabs>
        <w:spacing w:after="0" w:line="260" w:lineRule="atLeast"/>
        <w:jc w:val="both"/>
        <w:rPr>
          <w:rFonts w:cs="Arial"/>
        </w:rPr>
      </w:pPr>
    </w:p>
    <w:p w14:paraId="4B18C16D" w14:textId="77777777" w:rsidR="0045392E" w:rsidRDefault="0045392E" w:rsidP="00B116DF">
      <w:pPr>
        <w:tabs>
          <w:tab w:val="left" w:pos="3402"/>
        </w:tabs>
        <w:spacing w:after="0" w:line="260" w:lineRule="atLeast"/>
        <w:jc w:val="both"/>
        <w:rPr>
          <w:rFonts w:cs="Arial"/>
        </w:rPr>
      </w:pPr>
    </w:p>
    <w:p w14:paraId="1751A500" w14:textId="3974A633" w:rsidR="00B116DF" w:rsidRPr="00D974CD" w:rsidRDefault="00B116DF" w:rsidP="00B116DF">
      <w:pPr>
        <w:tabs>
          <w:tab w:val="left" w:pos="3402"/>
        </w:tabs>
        <w:spacing w:after="0" w:line="260" w:lineRule="atLeast"/>
        <w:jc w:val="both"/>
        <w:rPr>
          <w:rFonts w:cs="Arial"/>
        </w:rPr>
      </w:pPr>
      <w:r w:rsidRPr="00D974CD">
        <w:rPr>
          <w:rFonts w:cs="Arial"/>
        </w:rPr>
        <w:t xml:space="preserve">* V primeru prijave na javni natečaj v elektronski obliki, veljavnost zgornje izjave ni pogojena </w:t>
      </w:r>
      <w:r w:rsidR="0045392E">
        <w:rPr>
          <w:rFonts w:cs="Arial"/>
        </w:rPr>
        <w:t xml:space="preserve">z </w:t>
      </w:r>
      <w:r w:rsidRPr="00D974CD">
        <w:rPr>
          <w:rFonts w:cs="Arial"/>
        </w:rPr>
        <w:t>elektronskim podpisom.</w:t>
      </w:r>
    </w:p>
    <w:p w14:paraId="3233BA0E" w14:textId="77777777" w:rsidR="00B116DF" w:rsidRPr="00D974CD" w:rsidRDefault="00B116DF" w:rsidP="00B116DF">
      <w:pPr>
        <w:spacing w:after="0"/>
      </w:pPr>
    </w:p>
    <w:p w14:paraId="18E9820A" w14:textId="77777777" w:rsidR="00420E1B" w:rsidRDefault="00420E1B"/>
    <w:sectPr w:rsidR="00420E1B" w:rsidSect="00C81E95">
      <w:headerReference w:type="first" r:id="rId7"/>
      <w:footerReference w:type="first" r:id="rId8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16FDD" w14:textId="77777777" w:rsidR="00364F13" w:rsidRDefault="00364F13" w:rsidP="009209D4">
      <w:pPr>
        <w:spacing w:after="0" w:line="240" w:lineRule="auto"/>
      </w:pPr>
      <w:r>
        <w:separator/>
      </w:r>
    </w:p>
  </w:endnote>
  <w:endnote w:type="continuationSeparator" w:id="0">
    <w:p w14:paraId="6DF56E66" w14:textId="77777777" w:rsidR="00364F13" w:rsidRDefault="00364F13" w:rsidP="00920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537C4" w14:textId="77777777" w:rsidR="009209D4" w:rsidRDefault="004C5875">
    <w:pPr>
      <w:pStyle w:val="Nog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D3634E4" wp14:editId="3397E18D">
              <wp:simplePos x="0" y="0"/>
              <wp:positionH relativeFrom="page">
                <wp:align>center</wp:align>
              </wp:positionH>
              <wp:positionV relativeFrom="page">
                <wp:posOffset>9757410</wp:posOffset>
              </wp:positionV>
              <wp:extent cx="2451735" cy="575945"/>
              <wp:effectExtent l="3175" t="3810" r="2540" b="1270"/>
              <wp:wrapNone/>
              <wp:docPr id="73022866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173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B4A614" w14:textId="77777777" w:rsidR="009209D4" w:rsidRPr="009209D4" w:rsidRDefault="009209D4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>Kardoševa</w:t>
                          </w:r>
                          <w:proofErr w:type="spellEnd"/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 xml:space="preserve"> ulica 2 · 9000 Murska Sobota</w:t>
                          </w:r>
                        </w:p>
                        <w:p w14:paraId="01542E87" w14:textId="77777777" w:rsidR="009209D4" w:rsidRPr="009209D4" w:rsidRDefault="009209D4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</w:pPr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 xml:space="preserve">tel.: (02) 525 16 77 · </w:t>
                          </w:r>
                          <w:proofErr w:type="spellStart"/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>fax</w:t>
                          </w:r>
                          <w:proofErr w:type="spellEnd"/>
                          <w:r w:rsidRPr="009209D4"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  <w:t>: (02) 525 16 15</w:t>
                          </w:r>
                        </w:p>
                        <w:p w14:paraId="15899BAE" w14:textId="77777777" w:rsidR="009209D4" w:rsidRPr="009209D4" w:rsidRDefault="009209D4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color w:val="006666"/>
                              <w:sz w:val="16"/>
                              <w:szCs w:val="16"/>
                            </w:rPr>
                          </w:pPr>
                          <w:hyperlink r:id="rId1" w:history="1">
                            <w:r w:rsidRPr="009209D4">
                              <w:rPr>
                                <w:color w:val="006666"/>
                                <w:sz w:val="16"/>
                                <w:szCs w:val="16"/>
                              </w:rPr>
                              <w:t>mestna.obcina@murska-sobota.si</w:t>
                            </w:r>
                          </w:hyperlink>
                        </w:p>
                        <w:p w14:paraId="5B262340" w14:textId="77777777" w:rsidR="009209D4" w:rsidRPr="009209D4" w:rsidRDefault="009209D4" w:rsidP="009209D4">
                          <w:pPr>
                            <w:spacing w:after="0"/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hyperlink r:id="rId2" w:history="1">
                            <w:r w:rsidRPr="009209D4">
                              <w:rPr>
                                <w:rStyle w:val="Hiperpovezava"/>
                                <w:rFonts w:cs="Arial"/>
                                <w:color w:val="006666"/>
                                <w:sz w:val="16"/>
                                <w:szCs w:val="16"/>
                              </w:rPr>
                              <w:t>www.murska-sobota.si</w:t>
                            </w:r>
                          </w:hyperlink>
                        </w:p>
                        <w:p w14:paraId="612326B3" w14:textId="77777777" w:rsidR="009209D4" w:rsidRPr="009209D4" w:rsidRDefault="009209D4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3634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768.3pt;width:193.05pt;height:45.35pt;z-index:-2516561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" filled="f" stroked="f">
              <v:textbox inset="0,0,0,0">
                <w:txbxContent>
                  <w:p w14:paraId="64B4A614" w14:textId="77777777" w:rsidR="009209D4" w:rsidRPr="009209D4" w:rsidRDefault="009209D4" w:rsidP="009209D4">
                    <w:pPr>
                      <w:spacing w:after="0"/>
                      <w:jc w:val="center"/>
                      <w:rPr>
                        <w:rFonts w:cs="Arial"/>
                        <w:color w:val="006666"/>
                        <w:sz w:val="16"/>
                        <w:szCs w:val="16"/>
                      </w:rPr>
                    </w:pPr>
                    <w:proofErr w:type="spellStart"/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>Kardoševa</w:t>
                    </w:r>
                    <w:proofErr w:type="spellEnd"/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 xml:space="preserve"> ulica 2 · 9000 Murska Sobota</w:t>
                    </w:r>
                  </w:p>
                  <w:p w14:paraId="01542E87" w14:textId="77777777" w:rsidR="009209D4" w:rsidRPr="009209D4" w:rsidRDefault="009209D4" w:rsidP="009209D4">
                    <w:pPr>
                      <w:spacing w:after="0"/>
                      <w:jc w:val="center"/>
                      <w:rPr>
                        <w:rFonts w:cs="Arial"/>
                        <w:color w:val="006666"/>
                        <w:sz w:val="16"/>
                        <w:szCs w:val="16"/>
                      </w:rPr>
                    </w:pPr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 xml:space="preserve">tel.: (02) 525 16 77 · </w:t>
                    </w:r>
                    <w:proofErr w:type="spellStart"/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>fax</w:t>
                    </w:r>
                    <w:proofErr w:type="spellEnd"/>
                    <w:r w:rsidRPr="009209D4">
                      <w:rPr>
                        <w:rFonts w:cs="Arial"/>
                        <w:color w:val="006666"/>
                        <w:sz w:val="16"/>
                        <w:szCs w:val="16"/>
                      </w:rPr>
                      <w:t>: (02) 525 16 15</w:t>
                    </w:r>
                  </w:p>
                  <w:p w14:paraId="15899BAE" w14:textId="77777777" w:rsidR="009209D4" w:rsidRPr="009209D4" w:rsidRDefault="009209D4" w:rsidP="009209D4">
                    <w:pPr>
                      <w:spacing w:after="0"/>
                      <w:jc w:val="center"/>
                      <w:rPr>
                        <w:rFonts w:cs="Arial"/>
                        <w:color w:val="006666"/>
                        <w:sz w:val="16"/>
                        <w:szCs w:val="16"/>
                      </w:rPr>
                    </w:pPr>
                    <w:hyperlink r:id="rId3" w:history="1">
                      <w:r w:rsidRPr="009209D4">
                        <w:rPr>
                          <w:color w:val="006666"/>
                          <w:sz w:val="16"/>
                          <w:szCs w:val="16"/>
                        </w:rPr>
                        <w:t>mestna.obcina@murska-sobota.si</w:t>
                      </w:r>
                    </w:hyperlink>
                  </w:p>
                  <w:p w14:paraId="5B262340" w14:textId="77777777" w:rsidR="009209D4" w:rsidRPr="009209D4" w:rsidRDefault="009209D4" w:rsidP="009209D4">
                    <w:pPr>
                      <w:spacing w:after="0"/>
                      <w:jc w:val="center"/>
                      <w:rPr>
                        <w:rFonts w:cs="Arial"/>
                        <w:sz w:val="16"/>
                        <w:szCs w:val="16"/>
                      </w:rPr>
                    </w:pPr>
                    <w:hyperlink r:id="rId4" w:history="1">
                      <w:r w:rsidRPr="009209D4">
                        <w:rPr>
                          <w:rStyle w:val="Hiperpovezava"/>
                          <w:rFonts w:cs="Arial"/>
                          <w:color w:val="006666"/>
                          <w:sz w:val="16"/>
                          <w:szCs w:val="16"/>
                        </w:rPr>
                        <w:t>www.murska-sobota.si</w:t>
                      </w:r>
                    </w:hyperlink>
                  </w:p>
                  <w:p w14:paraId="612326B3" w14:textId="77777777" w:rsidR="009209D4" w:rsidRPr="009209D4" w:rsidRDefault="009209D4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56A5B" w14:textId="77777777" w:rsidR="00364F13" w:rsidRDefault="00364F13" w:rsidP="009209D4">
      <w:pPr>
        <w:spacing w:after="0" w:line="240" w:lineRule="auto"/>
      </w:pPr>
      <w:r>
        <w:separator/>
      </w:r>
    </w:p>
  </w:footnote>
  <w:footnote w:type="continuationSeparator" w:id="0">
    <w:p w14:paraId="1118B497" w14:textId="77777777" w:rsidR="00364F13" w:rsidRDefault="00364F13" w:rsidP="00920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99582" w14:textId="77777777" w:rsidR="009209D4" w:rsidRDefault="009209D4">
    <w:pPr>
      <w:pStyle w:val="Glava"/>
    </w:pPr>
    <w:r w:rsidRPr="00890E3C">
      <w:rPr>
        <w:noProof/>
        <w:lang w:eastAsia="sl-SI"/>
      </w:rPr>
      <w:drawing>
        <wp:anchor distT="0" distB="0" distL="114300" distR="114300" simplePos="0" relativeHeight="251658752" behindDoc="1" locked="0" layoutInCell="1" allowOverlap="1" wp14:anchorId="57C9419A" wp14:editId="5EE68982">
          <wp:simplePos x="0" y="0"/>
          <wp:positionH relativeFrom="page">
            <wp:align>center</wp:align>
          </wp:positionH>
          <wp:positionV relativeFrom="page">
            <wp:posOffset>360045</wp:posOffset>
          </wp:positionV>
          <wp:extent cx="1209600" cy="900000"/>
          <wp:effectExtent l="0" t="0" r="0" b="0"/>
          <wp:wrapNone/>
          <wp:docPr id="1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4171419A"/>
    <w:multiLevelType w:val="hybridMultilevel"/>
    <w:tmpl w:val="C60A0772"/>
    <w:lvl w:ilvl="0" w:tplc="CAACC5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5E37CE"/>
    <w:multiLevelType w:val="hybridMultilevel"/>
    <w:tmpl w:val="BB84524A"/>
    <w:lvl w:ilvl="0" w:tplc="CDD6074E">
      <w:start w:val="110"/>
      <w:numFmt w:val="bullet"/>
      <w:lvlText w:val="-"/>
      <w:lvlJc w:val="left"/>
      <w:pPr>
        <w:ind w:left="720" w:hanging="360"/>
      </w:pPr>
      <w:rPr>
        <w:rFonts w:ascii="Myriad Pro" w:eastAsiaTheme="minorHAnsi" w:hAnsi="Myriad Pro" w:cs="Arial" w:hint="default"/>
        <w:color w:val="FF000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169807">
    <w:abstractNumId w:val="0"/>
  </w:num>
  <w:num w:numId="2" w16cid:durableId="14910227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4AE"/>
    <w:rsid w:val="0002452F"/>
    <w:rsid w:val="00076C5D"/>
    <w:rsid w:val="000D6A91"/>
    <w:rsid w:val="00142615"/>
    <w:rsid w:val="0016368A"/>
    <w:rsid w:val="00171589"/>
    <w:rsid w:val="001A01CF"/>
    <w:rsid w:val="001C5403"/>
    <w:rsid w:val="00220A7D"/>
    <w:rsid w:val="00225178"/>
    <w:rsid w:val="002343C9"/>
    <w:rsid w:val="002600B1"/>
    <w:rsid w:val="002A5E19"/>
    <w:rsid w:val="002F4CD8"/>
    <w:rsid w:val="0030441F"/>
    <w:rsid w:val="003420E1"/>
    <w:rsid w:val="00364F13"/>
    <w:rsid w:val="00375342"/>
    <w:rsid w:val="003874AE"/>
    <w:rsid w:val="003D4BAB"/>
    <w:rsid w:val="003D6451"/>
    <w:rsid w:val="003E3109"/>
    <w:rsid w:val="003F3E15"/>
    <w:rsid w:val="00420E1B"/>
    <w:rsid w:val="0045392E"/>
    <w:rsid w:val="00472E72"/>
    <w:rsid w:val="00495799"/>
    <w:rsid w:val="004C5875"/>
    <w:rsid w:val="004F52DF"/>
    <w:rsid w:val="005029F8"/>
    <w:rsid w:val="00511554"/>
    <w:rsid w:val="005212E6"/>
    <w:rsid w:val="00530966"/>
    <w:rsid w:val="00552602"/>
    <w:rsid w:val="0057070C"/>
    <w:rsid w:val="005B3EDC"/>
    <w:rsid w:val="005B60AD"/>
    <w:rsid w:val="005D38A6"/>
    <w:rsid w:val="005E1A24"/>
    <w:rsid w:val="0060383B"/>
    <w:rsid w:val="0062620C"/>
    <w:rsid w:val="00631640"/>
    <w:rsid w:val="00640553"/>
    <w:rsid w:val="00676434"/>
    <w:rsid w:val="006D2DC9"/>
    <w:rsid w:val="006D32D4"/>
    <w:rsid w:val="00733FCA"/>
    <w:rsid w:val="00752A9C"/>
    <w:rsid w:val="00753FAC"/>
    <w:rsid w:val="0075578A"/>
    <w:rsid w:val="00763C6B"/>
    <w:rsid w:val="007C71B8"/>
    <w:rsid w:val="007E5887"/>
    <w:rsid w:val="007F6086"/>
    <w:rsid w:val="00802CEE"/>
    <w:rsid w:val="00812125"/>
    <w:rsid w:val="00817920"/>
    <w:rsid w:val="008306BC"/>
    <w:rsid w:val="0089222C"/>
    <w:rsid w:val="00894625"/>
    <w:rsid w:val="008B41E0"/>
    <w:rsid w:val="008B49F5"/>
    <w:rsid w:val="008C3C9E"/>
    <w:rsid w:val="008C4373"/>
    <w:rsid w:val="008D07E3"/>
    <w:rsid w:val="008F33CB"/>
    <w:rsid w:val="009209D4"/>
    <w:rsid w:val="00925DD9"/>
    <w:rsid w:val="00963A1D"/>
    <w:rsid w:val="00967E58"/>
    <w:rsid w:val="009706E9"/>
    <w:rsid w:val="009776B3"/>
    <w:rsid w:val="00992E3C"/>
    <w:rsid w:val="009941A7"/>
    <w:rsid w:val="009A49C3"/>
    <w:rsid w:val="009C1232"/>
    <w:rsid w:val="009D22E0"/>
    <w:rsid w:val="009D63B9"/>
    <w:rsid w:val="00A120F7"/>
    <w:rsid w:val="00A17F1E"/>
    <w:rsid w:val="00A2022F"/>
    <w:rsid w:val="00A36E88"/>
    <w:rsid w:val="00A377ED"/>
    <w:rsid w:val="00A536EF"/>
    <w:rsid w:val="00A67920"/>
    <w:rsid w:val="00AD3B0F"/>
    <w:rsid w:val="00AE602A"/>
    <w:rsid w:val="00B116DF"/>
    <w:rsid w:val="00B2393F"/>
    <w:rsid w:val="00B64B87"/>
    <w:rsid w:val="00B96300"/>
    <w:rsid w:val="00BC568C"/>
    <w:rsid w:val="00BE0DED"/>
    <w:rsid w:val="00C01386"/>
    <w:rsid w:val="00C15821"/>
    <w:rsid w:val="00C16252"/>
    <w:rsid w:val="00C228BB"/>
    <w:rsid w:val="00C504FD"/>
    <w:rsid w:val="00C81E95"/>
    <w:rsid w:val="00C94226"/>
    <w:rsid w:val="00CB3E09"/>
    <w:rsid w:val="00DA4181"/>
    <w:rsid w:val="00DB4DE5"/>
    <w:rsid w:val="00E105E6"/>
    <w:rsid w:val="00E1368B"/>
    <w:rsid w:val="00E2707C"/>
    <w:rsid w:val="00E60D11"/>
    <w:rsid w:val="00E61401"/>
    <w:rsid w:val="00E74518"/>
    <w:rsid w:val="00E82382"/>
    <w:rsid w:val="00EA00E1"/>
    <w:rsid w:val="00EB204D"/>
    <w:rsid w:val="00EC53E6"/>
    <w:rsid w:val="00F22D21"/>
    <w:rsid w:val="00F425D4"/>
    <w:rsid w:val="00F71964"/>
    <w:rsid w:val="00F87789"/>
    <w:rsid w:val="00FA1163"/>
    <w:rsid w:val="00FB1768"/>
    <w:rsid w:val="00FB2B85"/>
    <w:rsid w:val="00FD60F0"/>
    <w:rsid w:val="00FE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FE241"/>
  <w15:chartTrackingRefBased/>
  <w15:docId w15:val="{4EC56803-243A-432B-BFA7-667DF5B6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504FD"/>
    <w:rPr>
      <w:rFonts w:ascii="Myriad Pro" w:hAnsi="Myriad Pro"/>
      <w:kern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2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209D4"/>
  </w:style>
  <w:style w:type="paragraph" w:styleId="Noga">
    <w:name w:val="footer"/>
    <w:basedOn w:val="Navaden"/>
    <w:link w:val="NogaZnak"/>
    <w:uiPriority w:val="99"/>
    <w:unhideWhenUsed/>
    <w:rsid w:val="0092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209D4"/>
  </w:style>
  <w:style w:type="character" w:styleId="Hiperpovezava">
    <w:name w:val="Hyperlink"/>
    <w:basedOn w:val="Privzetapisavaodstavka"/>
    <w:uiPriority w:val="99"/>
    <w:unhideWhenUsed/>
    <w:rsid w:val="009209D4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E270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estna.obcina@murska-sobota.si" TargetMode="External"/><Relationship Id="rId2" Type="http://schemas.openxmlformats.org/officeDocument/2006/relationships/hyperlink" Target="https://www.murska-sobota.si" TargetMode="External"/><Relationship Id="rId1" Type="http://schemas.openxmlformats.org/officeDocument/2006/relationships/hyperlink" Target="mailto:mestna.obcina@murska-sobota.si" TargetMode="External"/><Relationship Id="rId4" Type="http://schemas.openxmlformats.org/officeDocument/2006/relationships/hyperlink" Target="https://www.murska-sobota.s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a.soos.horvat\Desktop\dopisni%20papir%20-%20PREDLOGE\Dopisni%20papir%20A4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Dopisni papir A4</Template>
  <TotalTime>49</TotalTime>
  <Pages>5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 Murska Sobota</Company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Martina Šooš Horvat</cp:lastModifiedBy>
  <cp:revision>12</cp:revision>
  <cp:lastPrinted>2024-11-20T11:18:00Z</cp:lastPrinted>
  <dcterms:created xsi:type="dcterms:W3CDTF">2025-04-14T08:57:00Z</dcterms:created>
  <dcterms:modified xsi:type="dcterms:W3CDTF">2025-06-30T11:21:00Z</dcterms:modified>
</cp:coreProperties>
</file>