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CCDD16" w14:textId="77777777" w:rsidR="00B116DF" w:rsidRDefault="00B116DF" w:rsidP="00B116DF">
      <w:pPr>
        <w:spacing w:after="0" w:line="360" w:lineRule="auto"/>
        <w:jc w:val="center"/>
        <w:rPr>
          <w:rFonts w:cs="Arial"/>
          <w:b/>
          <w:u w:val="single"/>
        </w:rPr>
      </w:pPr>
    </w:p>
    <w:p w14:paraId="28702C88" w14:textId="6E4A45C5" w:rsidR="00B116DF" w:rsidRPr="005E1A24" w:rsidRDefault="00B116DF" w:rsidP="00B116DF">
      <w:pPr>
        <w:spacing w:after="0" w:line="360" w:lineRule="auto"/>
        <w:jc w:val="center"/>
        <w:rPr>
          <w:rFonts w:cs="Arial"/>
          <w:b/>
          <w:u w:val="single"/>
        </w:rPr>
      </w:pPr>
      <w:r w:rsidRPr="005E1A24">
        <w:rPr>
          <w:rFonts w:cs="Arial"/>
          <w:b/>
          <w:u w:val="single"/>
        </w:rPr>
        <w:t>OBRAZEC ZA PRIJAVO</w:t>
      </w:r>
    </w:p>
    <w:p w14:paraId="523B8571" w14:textId="77777777" w:rsidR="005E1A24" w:rsidRDefault="00B116DF" w:rsidP="00B116DF">
      <w:pPr>
        <w:spacing w:after="0"/>
        <w:jc w:val="both"/>
        <w:rPr>
          <w:rFonts w:cs="Arial"/>
          <w:b/>
          <w:u w:val="single"/>
        </w:rPr>
      </w:pPr>
      <w:r w:rsidRPr="005E1A24">
        <w:rPr>
          <w:rFonts w:cs="Arial"/>
          <w:b/>
          <w:u w:val="single"/>
        </w:rPr>
        <w:t xml:space="preserve">Prijava na delovno mesto: </w:t>
      </w:r>
    </w:p>
    <w:p w14:paraId="72691826" w14:textId="1C311FB3" w:rsidR="00B116DF" w:rsidRPr="005E1A24" w:rsidRDefault="00B116DF" w:rsidP="00B116DF">
      <w:pPr>
        <w:spacing w:after="0"/>
        <w:jc w:val="both"/>
        <w:rPr>
          <w:rFonts w:cs="Arial"/>
          <w:b/>
          <w:u w:val="single"/>
        </w:rPr>
      </w:pPr>
      <w:r w:rsidRPr="005E1A24">
        <w:rPr>
          <w:rFonts w:cs="Arial"/>
          <w:b/>
          <w:u w:val="single"/>
        </w:rPr>
        <w:t xml:space="preserve">VIŠJI SVETOVALEC (za </w:t>
      </w:r>
      <w:r w:rsidR="00472E72">
        <w:rPr>
          <w:rFonts w:cs="Arial"/>
          <w:b/>
          <w:u w:val="single"/>
        </w:rPr>
        <w:t>premoženjske zadeve</w:t>
      </w:r>
      <w:r w:rsidRPr="005E1A24">
        <w:rPr>
          <w:rFonts w:cs="Arial"/>
          <w:b/>
          <w:u w:val="single"/>
        </w:rPr>
        <w:t>)</w:t>
      </w:r>
    </w:p>
    <w:p w14:paraId="44D0533B" w14:textId="346038D6" w:rsidR="00B116DF" w:rsidRPr="005E1A24" w:rsidRDefault="00B116DF" w:rsidP="00B116DF">
      <w:pPr>
        <w:spacing w:after="0"/>
        <w:rPr>
          <w:rFonts w:cs="Arial"/>
          <w:bCs/>
        </w:rPr>
      </w:pPr>
      <w:r w:rsidRPr="005E1A24">
        <w:rPr>
          <w:rFonts w:cs="Arial"/>
          <w:bCs/>
        </w:rPr>
        <w:t xml:space="preserve">Št. zadeve: </w:t>
      </w:r>
      <w:r w:rsidRPr="00E74518">
        <w:rPr>
          <w:rFonts w:cs="Arial"/>
          <w:bCs/>
        </w:rPr>
        <w:t>110-00</w:t>
      </w:r>
      <w:r w:rsidR="00472E72">
        <w:rPr>
          <w:rFonts w:cs="Arial"/>
          <w:bCs/>
        </w:rPr>
        <w:t>55</w:t>
      </w:r>
      <w:r w:rsidRPr="00E74518">
        <w:rPr>
          <w:rFonts w:cs="Arial"/>
          <w:bCs/>
        </w:rPr>
        <w:t>/202</w:t>
      </w:r>
      <w:r w:rsidR="00C15821" w:rsidRPr="00E74518">
        <w:rPr>
          <w:rFonts w:cs="Arial"/>
          <w:bCs/>
        </w:rPr>
        <w:t>4</w:t>
      </w:r>
      <w:r w:rsidR="00DA4181" w:rsidRPr="00E74518">
        <w:rPr>
          <w:rFonts w:cs="Arial"/>
          <w:bCs/>
        </w:rPr>
        <w:t>-1</w:t>
      </w:r>
    </w:p>
    <w:p w14:paraId="0715C7CB" w14:textId="77777777" w:rsidR="00B116DF" w:rsidRPr="00D974CD" w:rsidRDefault="00B116DF" w:rsidP="00B116DF">
      <w:pPr>
        <w:spacing w:after="0"/>
        <w:rPr>
          <w:rFonts w:cs="Arial"/>
        </w:rPr>
      </w:pPr>
    </w:p>
    <w:p w14:paraId="699E638D" w14:textId="77777777" w:rsidR="00B116DF" w:rsidRPr="00D974CD" w:rsidRDefault="00B116DF" w:rsidP="00B116DF">
      <w:pPr>
        <w:spacing w:after="0"/>
        <w:rPr>
          <w:rFonts w:cs="Arial"/>
          <w:b/>
        </w:rPr>
      </w:pPr>
      <w:r w:rsidRPr="00D974CD">
        <w:rPr>
          <w:rFonts w:cs="Arial"/>
          <w:b/>
        </w:rPr>
        <w:t>1.)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B116DF" w:rsidRPr="00D974CD" w14:paraId="3CB4F4AB" w14:textId="77777777" w:rsidTr="00C9475D">
        <w:tc>
          <w:tcPr>
            <w:tcW w:w="2700" w:type="dxa"/>
          </w:tcPr>
          <w:p w14:paraId="7C5E09E3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Ime:</w:t>
            </w:r>
          </w:p>
        </w:tc>
        <w:tc>
          <w:tcPr>
            <w:tcW w:w="6660" w:type="dxa"/>
          </w:tcPr>
          <w:p w14:paraId="3EAE385C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</w:tc>
      </w:tr>
      <w:tr w:rsidR="00B116DF" w:rsidRPr="00D974CD" w14:paraId="03FFEA12" w14:textId="77777777" w:rsidTr="00C9475D">
        <w:tc>
          <w:tcPr>
            <w:tcW w:w="2700" w:type="dxa"/>
          </w:tcPr>
          <w:p w14:paraId="051B1665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Priimek:</w:t>
            </w:r>
          </w:p>
        </w:tc>
        <w:tc>
          <w:tcPr>
            <w:tcW w:w="6660" w:type="dxa"/>
          </w:tcPr>
          <w:p w14:paraId="7B36E519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</w:tc>
      </w:tr>
      <w:tr w:rsidR="00B116DF" w:rsidRPr="00D974CD" w14:paraId="4452F432" w14:textId="77777777" w:rsidTr="00C9475D">
        <w:tc>
          <w:tcPr>
            <w:tcW w:w="2700" w:type="dxa"/>
          </w:tcPr>
          <w:p w14:paraId="0BC35CEE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 xml:space="preserve">Datum rojstva: </w:t>
            </w:r>
          </w:p>
        </w:tc>
        <w:tc>
          <w:tcPr>
            <w:tcW w:w="6660" w:type="dxa"/>
          </w:tcPr>
          <w:p w14:paraId="60D0C643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</w:tc>
      </w:tr>
      <w:tr w:rsidR="00B116DF" w:rsidRPr="00D974CD" w14:paraId="1D3F828F" w14:textId="77777777" w:rsidTr="00C9475D">
        <w:tc>
          <w:tcPr>
            <w:tcW w:w="2700" w:type="dxa"/>
          </w:tcPr>
          <w:p w14:paraId="3D6F05AB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EMŠO:</w:t>
            </w:r>
          </w:p>
        </w:tc>
        <w:tc>
          <w:tcPr>
            <w:tcW w:w="6660" w:type="dxa"/>
          </w:tcPr>
          <w:p w14:paraId="6739535A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</w:tc>
      </w:tr>
      <w:tr w:rsidR="00B116DF" w:rsidRPr="00D974CD" w14:paraId="37A0E4F9" w14:textId="77777777" w:rsidTr="00C9475D">
        <w:tblPrEx>
          <w:tblBorders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812"/>
        </w:trPr>
        <w:tc>
          <w:tcPr>
            <w:tcW w:w="9360" w:type="dxa"/>
            <w:gridSpan w:val="2"/>
          </w:tcPr>
          <w:p w14:paraId="5F00F91D" w14:textId="63C3B05A" w:rsidR="00B116DF" w:rsidRPr="00D974CD" w:rsidRDefault="00B116DF" w:rsidP="00C9475D">
            <w:pPr>
              <w:spacing w:before="60" w:after="0"/>
              <w:rPr>
                <w:rFonts w:cs="Arial"/>
                <w:i/>
              </w:rPr>
            </w:pPr>
            <w:r w:rsidRPr="00D974CD">
              <w:rPr>
                <w:rFonts w:cs="Arial"/>
                <w:b/>
              </w:rPr>
              <w:t>Stalni naslov</w:t>
            </w:r>
            <w:r w:rsidRPr="00D974CD">
              <w:rPr>
                <w:rFonts w:cs="Arial"/>
                <w:i/>
              </w:rPr>
              <w:t xml:space="preserve"> (ulica, številka, poštna številka, kraj)</w:t>
            </w:r>
            <w:r w:rsidR="00E2707C" w:rsidRPr="008C4373">
              <w:rPr>
                <w:rFonts w:cs="Arial"/>
                <w:iCs/>
              </w:rPr>
              <w:t>:</w:t>
            </w:r>
          </w:p>
          <w:p w14:paraId="20354B92" w14:textId="77777777" w:rsidR="00E2707C" w:rsidRPr="00D974CD" w:rsidRDefault="00E2707C" w:rsidP="00E2707C">
            <w:pPr>
              <w:spacing w:before="60" w:after="0"/>
              <w:rPr>
                <w:rFonts w:cs="Arial"/>
              </w:rPr>
            </w:pPr>
          </w:p>
        </w:tc>
      </w:tr>
      <w:tr w:rsidR="00B116DF" w:rsidRPr="00D974CD" w14:paraId="17D17C6D" w14:textId="77777777" w:rsidTr="00C9475D">
        <w:tc>
          <w:tcPr>
            <w:tcW w:w="9360" w:type="dxa"/>
            <w:gridSpan w:val="2"/>
          </w:tcPr>
          <w:p w14:paraId="00D5740B" w14:textId="5E9B10C3" w:rsidR="00B116DF" w:rsidRPr="00D974CD" w:rsidRDefault="00E2707C" w:rsidP="00C9475D">
            <w:pPr>
              <w:spacing w:before="60" w:after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Mobilni telefon</w:t>
            </w:r>
            <w:r w:rsidR="00B116DF">
              <w:rPr>
                <w:rFonts w:cs="Arial"/>
                <w:b/>
              </w:rPr>
              <w:t xml:space="preserve"> (</w:t>
            </w:r>
            <w:r w:rsidR="00B116DF" w:rsidRPr="00866704">
              <w:rPr>
                <w:rFonts w:cs="Arial"/>
                <w:bCs/>
              </w:rPr>
              <w:t>na kater</w:t>
            </w:r>
            <w:r>
              <w:rPr>
                <w:rFonts w:cs="Arial"/>
                <w:bCs/>
              </w:rPr>
              <w:t>em</w:t>
            </w:r>
            <w:r w:rsidR="00B116DF" w:rsidRPr="00866704">
              <w:rPr>
                <w:rFonts w:cs="Arial"/>
                <w:bCs/>
              </w:rPr>
              <w:t xml:space="preserve"> je kandidat dosegljiv za lažje kontaktiranje med postopkom javnega natečaja</w:t>
            </w:r>
            <w:r w:rsidR="00B116DF">
              <w:rPr>
                <w:rFonts w:cs="Arial"/>
                <w:bCs/>
              </w:rPr>
              <w:t>)</w:t>
            </w:r>
            <w:r w:rsidR="00B116DF" w:rsidRPr="008C4373">
              <w:rPr>
                <w:rFonts w:cs="Arial"/>
                <w:bCs/>
              </w:rPr>
              <w:t>:</w:t>
            </w:r>
          </w:p>
        </w:tc>
      </w:tr>
      <w:tr w:rsidR="00B116DF" w:rsidRPr="00D974CD" w14:paraId="255FA6E9" w14:textId="77777777" w:rsidTr="00C9475D">
        <w:tc>
          <w:tcPr>
            <w:tcW w:w="9360" w:type="dxa"/>
            <w:gridSpan w:val="2"/>
          </w:tcPr>
          <w:p w14:paraId="5820272E" w14:textId="77777777" w:rsidR="00B116DF" w:rsidRDefault="00B116DF" w:rsidP="00C9475D">
            <w:pPr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Elektronski naslov</w:t>
            </w:r>
            <w:r>
              <w:rPr>
                <w:rFonts w:cs="Arial"/>
                <w:b/>
              </w:rPr>
              <w:t xml:space="preserve"> </w:t>
            </w:r>
            <w:r w:rsidR="00E2707C" w:rsidRPr="00E2707C">
              <w:rPr>
                <w:rFonts w:cs="Arial"/>
                <w:bCs/>
              </w:rPr>
              <w:t>(</w:t>
            </w:r>
            <w:r w:rsidRPr="00E2707C">
              <w:rPr>
                <w:rFonts w:cs="Arial"/>
                <w:bCs/>
              </w:rPr>
              <w:t xml:space="preserve">za </w:t>
            </w:r>
            <w:r w:rsidR="00E2707C" w:rsidRPr="00E2707C">
              <w:rPr>
                <w:rFonts w:cs="Arial"/>
                <w:bCs/>
              </w:rPr>
              <w:t xml:space="preserve">komunikacijo in </w:t>
            </w:r>
            <w:r w:rsidRPr="00E2707C">
              <w:rPr>
                <w:rFonts w:cs="Arial"/>
                <w:bCs/>
              </w:rPr>
              <w:t>obveščanje kandidata</w:t>
            </w:r>
            <w:r w:rsidR="00E2707C" w:rsidRPr="00E2707C">
              <w:rPr>
                <w:rFonts w:cs="Arial"/>
                <w:bCs/>
              </w:rPr>
              <w:t>)</w:t>
            </w:r>
            <w:r w:rsidRPr="00E2707C">
              <w:rPr>
                <w:rFonts w:cs="Arial"/>
                <w:bCs/>
              </w:rPr>
              <w:t>:</w:t>
            </w:r>
          </w:p>
          <w:p w14:paraId="5A9F1E70" w14:textId="655146E8" w:rsidR="00E2707C" w:rsidRPr="00D974CD" w:rsidRDefault="00E2707C" w:rsidP="00C9475D">
            <w:pPr>
              <w:spacing w:before="60" w:after="0"/>
              <w:rPr>
                <w:rFonts w:cs="Arial"/>
                <w:b/>
              </w:rPr>
            </w:pPr>
          </w:p>
        </w:tc>
      </w:tr>
      <w:tr w:rsidR="00B116DF" w:rsidRPr="00D974CD" w14:paraId="61E59478" w14:textId="77777777" w:rsidTr="00C9475D">
        <w:tc>
          <w:tcPr>
            <w:tcW w:w="9360" w:type="dxa"/>
            <w:gridSpan w:val="2"/>
          </w:tcPr>
          <w:p w14:paraId="1A4A0956" w14:textId="65674BF6" w:rsidR="00B116DF" w:rsidRPr="00E2707C" w:rsidRDefault="00B116DF" w:rsidP="00C9475D">
            <w:pPr>
              <w:spacing w:before="60" w:after="0"/>
              <w:rPr>
                <w:rFonts w:cs="Arial"/>
                <w:b/>
              </w:rPr>
            </w:pPr>
            <w:r w:rsidRPr="00E2707C">
              <w:rPr>
                <w:rFonts w:cs="Arial"/>
                <w:b/>
              </w:rPr>
              <w:t>Varni elektronski predal</w:t>
            </w:r>
            <w:r w:rsidR="00E2707C" w:rsidRPr="00E2707C">
              <w:rPr>
                <w:rFonts w:cs="Arial"/>
                <w:b/>
              </w:rPr>
              <w:t xml:space="preserve"> (ustrezno označite)</w:t>
            </w:r>
            <w:r w:rsidRPr="00E2707C">
              <w:rPr>
                <w:rFonts w:cs="Arial"/>
                <w:b/>
              </w:rPr>
              <w:t>:</w:t>
            </w:r>
          </w:p>
          <w:p w14:paraId="32F1FE70" w14:textId="6B8B2CAF" w:rsidR="00E2707C" w:rsidRDefault="00E2707C" w:rsidP="00E2707C">
            <w:pPr>
              <w:spacing w:before="60" w:after="0"/>
              <w:rPr>
                <w:rFonts w:cs="Arial"/>
              </w:rPr>
            </w:pPr>
            <w:r w:rsidRPr="00E2707C">
              <w:sym w:font="Wingdings" w:char="F0A8"/>
            </w:r>
            <w:r w:rsidRPr="00E2707C">
              <w:rPr>
                <w:rFonts w:cs="Arial"/>
              </w:rPr>
              <w:t xml:space="preserve"> imam varni elektronski predal</w:t>
            </w:r>
            <w:r w:rsidR="003420E1">
              <w:rPr>
                <w:rFonts w:cs="Arial"/>
              </w:rPr>
              <w:t xml:space="preserve"> (e-uprava, vep.si)</w:t>
            </w:r>
          </w:p>
          <w:p w14:paraId="7B46D209" w14:textId="482DA99A" w:rsidR="00E2707C" w:rsidRPr="00E2707C" w:rsidRDefault="00E2707C" w:rsidP="00E2707C">
            <w:pPr>
              <w:spacing w:before="60" w:after="0"/>
              <w:rPr>
                <w:rFonts w:cs="Arial"/>
              </w:rPr>
            </w:pPr>
            <w:r>
              <w:rPr>
                <w:rFonts w:cs="Arial"/>
              </w:rPr>
              <w:t>Navedite: __________________________________________________________________________</w:t>
            </w:r>
          </w:p>
          <w:p w14:paraId="6193104F" w14:textId="1952490E" w:rsidR="00E2707C" w:rsidRPr="00E2707C" w:rsidRDefault="00E2707C" w:rsidP="00E2707C">
            <w:pPr>
              <w:spacing w:before="60" w:after="0"/>
              <w:rPr>
                <w:rFonts w:cs="Arial"/>
                <w:b/>
              </w:rPr>
            </w:pPr>
            <w:r w:rsidRPr="00E2707C">
              <w:sym w:font="Wingdings" w:char="F0A8"/>
            </w:r>
            <w:r w:rsidRPr="00E2707C">
              <w:rPr>
                <w:rFonts w:cs="Arial"/>
              </w:rPr>
              <w:t xml:space="preserve"> nimam varnega elektronskega predala</w:t>
            </w:r>
          </w:p>
        </w:tc>
      </w:tr>
      <w:tr w:rsidR="00E2707C" w:rsidRPr="00D974CD" w14:paraId="20361C6A" w14:textId="77777777" w:rsidTr="00C9475D">
        <w:tc>
          <w:tcPr>
            <w:tcW w:w="9360" w:type="dxa"/>
            <w:gridSpan w:val="2"/>
          </w:tcPr>
          <w:p w14:paraId="798CC317" w14:textId="50AF3761" w:rsidR="00E2707C" w:rsidRDefault="00E2707C" w:rsidP="00E2707C">
            <w:pPr>
              <w:spacing w:before="60" w:after="0"/>
              <w:rPr>
                <w:rFonts w:cs="Arial"/>
                <w:b/>
              </w:rPr>
            </w:pPr>
            <w:r w:rsidRPr="00E2707C">
              <w:rPr>
                <w:rFonts w:cs="Arial"/>
                <w:b/>
              </w:rPr>
              <w:sym w:font="Wingdings" w:char="F0A8"/>
            </w:r>
            <w:r w:rsidRPr="00E2707C">
              <w:rPr>
                <w:rFonts w:cs="Arial"/>
                <w:b/>
              </w:rPr>
              <w:t xml:space="preserve"> želim, da mi dokumente vročite v fizični obliki</w:t>
            </w:r>
          </w:p>
          <w:p w14:paraId="4A9433CD" w14:textId="0DFDEB47" w:rsidR="003420E1" w:rsidRPr="003420E1" w:rsidRDefault="003420E1" w:rsidP="00E2707C">
            <w:pPr>
              <w:spacing w:before="60" w:after="0"/>
              <w:rPr>
                <w:rFonts w:cs="Arial"/>
                <w:bCs/>
                <w:i/>
                <w:iCs/>
              </w:rPr>
            </w:pPr>
            <w:r w:rsidRPr="003420E1">
              <w:rPr>
                <w:rFonts w:cs="Arial"/>
                <w:bCs/>
                <w:i/>
                <w:iCs/>
              </w:rPr>
              <w:t>V nasprotnem primeru vam bomo dokumente vročili na el. naslov ali varni elektronski predal</w:t>
            </w:r>
            <w:r>
              <w:rPr>
                <w:rFonts w:cs="Arial"/>
                <w:bCs/>
                <w:i/>
                <w:iCs/>
              </w:rPr>
              <w:t>!</w:t>
            </w:r>
          </w:p>
          <w:p w14:paraId="28254870" w14:textId="22501237" w:rsidR="00E2707C" w:rsidRPr="00D974CD" w:rsidRDefault="00E2707C" w:rsidP="00E2707C">
            <w:pPr>
              <w:spacing w:before="60" w:after="0"/>
              <w:rPr>
                <w:rFonts w:cs="Arial"/>
                <w:i/>
              </w:rPr>
            </w:pPr>
            <w:r w:rsidRPr="00D974CD">
              <w:rPr>
                <w:rFonts w:cs="Arial"/>
                <w:b/>
              </w:rPr>
              <w:t>Naslov za vročanje pošte</w:t>
            </w:r>
            <w:r>
              <w:rPr>
                <w:rFonts w:cs="Arial"/>
                <w:b/>
              </w:rPr>
              <w:t>, če je drugačen od stalnega</w:t>
            </w:r>
            <w:r w:rsidRPr="00D974CD">
              <w:rPr>
                <w:rFonts w:cs="Arial"/>
                <w:b/>
              </w:rPr>
              <w:t xml:space="preserve"> </w:t>
            </w:r>
            <w:r w:rsidRPr="00D974CD">
              <w:rPr>
                <w:rFonts w:cs="Arial"/>
              </w:rPr>
              <w:t>(</w:t>
            </w:r>
            <w:r w:rsidRPr="00D974CD">
              <w:rPr>
                <w:rFonts w:cs="Arial"/>
                <w:i/>
              </w:rPr>
              <w:t>ulica, številka, poštna številka, kraj)</w:t>
            </w:r>
            <w:r w:rsidR="008C4373" w:rsidRPr="008C4373">
              <w:rPr>
                <w:rFonts w:cs="Arial"/>
                <w:iCs/>
              </w:rPr>
              <w:t>:</w:t>
            </w:r>
          </w:p>
          <w:p w14:paraId="3C9AF858" w14:textId="1E148E0C" w:rsidR="00E2707C" w:rsidRPr="00866704" w:rsidRDefault="00E2707C" w:rsidP="00C9475D">
            <w:pPr>
              <w:spacing w:before="60" w:after="0"/>
              <w:rPr>
                <w:rFonts w:cs="Arial"/>
                <w:b/>
                <w:color w:val="FF0000"/>
              </w:rPr>
            </w:pPr>
          </w:p>
        </w:tc>
      </w:tr>
    </w:tbl>
    <w:p w14:paraId="3F7D9D68" w14:textId="77777777" w:rsidR="00B116DF" w:rsidRPr="00D974CD" w:rsidRDefault="00B116DF" w:rsidP="00B116DF">
      <w:pPr>
        <w:spacing w:after="0"/>
        <w:rPr>
          <w:rFonts w:cs="Arial"/>
          <w:b/>
        </w:rPr>
      </w:pPr>
    </w:p>
    <w:p w14:paraId="631DE43B" w14:textId="06F3C3E7" w:rsidR="00B116DF" w:rsidRPr="00D974CD" w:rsidRDefault="00B116DF" w:rsidP="00B116DF">
      <w:pPr>
        <w:tabs>
          <w:tab w:val="left" w:pos="108"/>
        </w:tabs>
        <w:spacing w:after="0"/>
        <w:jc w:val="both"/>
        <w:rPr>
          <w:rFonts w:cs="Arial"/>
        </w:rPr>
      </w:pPr>
      <w:r w:rsidRPr="00D974CD">
        <w:rPr>
          <w:rFonts w:cs="Arial"/>
          <w:b/>
        </w:rPr>
        <w:t xml:space="preserve">2.) Izobrazba </w:t>
      </w:r>
      <w:r w:rsidRPr="00D974CD">
        <w:rPr>
          <w:rFonts w:cs="Arial"/>
        </w:rPr>
        <w:t>(prosimo, da izpolnite podatke o vseh ravneh/stopnjah izobrazbe, ki ste jih pridobili):</w:t>
      </w:r>
    </w:p>
    <w:tbl>
      <w:tblPr>
        <w:tblW w:w="9464" w:type="dxa"/>
        <w:tblLayout w:type="fixed"/>
        <w:tblLook w:val="04A0" w:firstRow="1" w:lastRow="0" w:firstColumn="1" w:lastColumn="0" w:noHBand="0" w:noVBand="1"/>
      </w:tblPr>
      <w:tblGrid>
        <w:gridCol w:w="85"/>
        <w:gridCol w:w="360"/>
        <w:gridCol w:w="2357"/>
        <w:gridCol w:w="1494"/>
        <w:gridCol w:w="915"/>
        <w:gridCol w:w="2127"/>
        <w:gridCol w:w="1920"/>
        <w:gridCol w:w="206"/>
      </w:tblGrid>
      <w:tr w:rsidR="00B116DF" w:rsidRPr="00D974CD" w14:paraId="42D341AD" w14:textId="77777777" w:rsidTr="00C9475D">
        <w:trPr>
          <w:gridAfter w:val="1"/>
          <w:wAfter w:w="206" w:type="dxa"/>
        </w:trPr>
        <w:tc>
          <w:tcPr>
            <w:tcW w:w="4296" w:type="dxa"/>
            <w:gridSpan w:val="4"/>
            <w:shd w:val="clear" w:color="auto" w:fill="auto"/>
          </w:tcPr>
          <w:p w14:paraId="0CC98D85" w14:textId="77777777" w:rsidR="00B116DF" w:rsidRPr="00866704" w:rsidRDefault="00B116DF" w:rsidP="00C9475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 xml:space="preserve">5.      srednješolska izobrazba                          </w:t>
            </w:r>
          </w:p>
          <w:p w14:paraId="2B46D1E1" w14:textId="77777777" w:rsidR="00B116DF" w:rsidRPr="00866704" w:rsidRDefault="00B116DF" w:rsidP="00C9475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 xml:space="preserve">6/1    višješolska izobrazba                     </w:t>
            </w:r>
          </w:p>
          <w:p w14:paraId="56EE5ECE" w14:textId="77777777" w:rsidR="00B116DF" w:rsidRPr="00866704" w:rsidRDefault="00B116DF" w:rsidP="00C9475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>6/2.   visoka strokovna izobrazba (prejšnja)</w:t>
            </w:r>
          </w:p>
          <w:p w14:paraId="11B7FC46" w14:textId="77777777" w:rsidR="00B116DF" w:rsidRPr="00866704" w:rsidRDefault="00B116DF" w:rsidP="00C9475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 xml:space="preserve">         visokošolska strokovna izobrazba </w:t>
            </w:r>
          </w:p>
          <w:p w14:paraId="5A55D16F" w14:textId="77777777" w:rsidR="00B116DF" w:rsidRPr="00866704" w:rsidRDefault="00B116DF" w:rsidP="00C9475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>(1. bolonjska stopnja)</w:t>
            </w:r>
          </w:p>
          <w:p w14:paraId="29507E85" w14:textId="77777777" w:rsidR="00B116DF" w:rsidRPr="00866704" w:rsidRDefault="00B116DF" w:rsidP="00C9475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 xml:space="preserve">         visokošolska univerzitetna izobrazba </w:t>
            </w:r>
          </w:p>
          <w:p w14:paraId="10127D13" w14:textId="77777777" w:rsidR="00B116DF" w:rsidRPr="00866704" w:rsidRDefault="00B116DF" w:rsidP="00C9475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 xml:space="preserve">(1. bolonjska stopnja)                      </w:t>
            </w:r>
          </w:p>
        </w:tc>
        <w:tc>
          <w:tcPr>
            <w:tcW w:w="4962" w:type="dxa"/>
            <w:gridSpan w:val="3"/>
            <w:shd w:val="clear" w:color="auto" w:fill="auto"/>
          </w:tcPr>
          <w:p w14:paraId="305503B1" w14:textId="77777777" w:rsidR="00B116DF" w:rsidRPr="00866704" w:rsidRDefault="00B116DF" w:rsidP="00C9475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>7.      specializacija po visokošolski strokovni izobrazbi (prejšnja)</w:t>
            </w:r>
          </w:p>
          <w:p w14:paraId="487B6335" w14:textId="77777777" w:rsidR="00B116DF" w:rsidRPr="00866704" w:rsidRDefault="00B116DF" w:rsidP="00C9475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 xml:space="preserve">         visokošolska univerzitetna izobrazba (prejšnja)</w:t>
            </w:r>
          </w:p>
          <w:p w14:paraId="4099D427" w14:textId="77777777" w:rsidR="00B116DF" w:rsidRPr="00866704" w:rsidRDefault="00B116DF" w:rsidP="00C9475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 xml:space="preserve">         magistrska izobrazba (2. bolonjska stopnja)          </w:t>
            </w:r>
          </w:p>
          <w:p w14:paraId="686CA539" w14:textId="77777777" w:rsidR="00B116DF" w:rsidRPr="00866704" w:rsidRDefault="00B116DF" w:rsidP="00C9475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>8.      magisterij znanosti (prejšnji)</w:t>
            </w:r>
          </w:p>
          <w:p w14:paraId="2B0B595E" w14:textId="77777777" w:rsidR="00B116DF" w:rsidRPr="00866704" w:rsidRDefault="00B116DF" w:rsidP="00C9475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>9.      doktorat znanosti (prejšnji)</w:t>
            </w:r>
          </w:p>
          <w:p w14:paraId="6D7046EF" w14:textId="77777777" w:rsidR="00B116DF" w:rsidRPr="00866704" w:rsidRDefault="00B116DF" w:rsidP="00C9475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 xml:space="preserve">         doktorat znanosti (3. bolonjska stopnja)</w:t>
            </w:r>
          </w:p>
          <w:p w14:paraId="075E2C39" w14:textId="77777777" w:rsidR="00B116DF" w:rsidRPr="00866704" w:rsidRDefault="00B116DF" w:rsidP="00C9475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</w:p>
        </w:tc>
      </w:tr>
      <w:tr w:rsidR="00B116DF" w:rsidRPr="00D974CD" w14:paraId="143FF649" w14:textId="77777777" w:rsidTr="00C9475D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85" w:type="dxa"/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8B61D0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  <w:r w:rsidRPr="00D974CD">
              <w:rPr>
                <w:rFonts w:cs="Arial"/>
              </w:rPr>
              <w:t> </w:t>
            </w:r>
          </w:p>
        </w:tc>
        <w:tc>
          <w:tcPr>
            <w:tcW w:w="235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344BD8" w14:textId="77777777" w:rsidR="00B116DF" w:rsidRPr="00D974CD" w:rsidRDefault="00B116DF" w:rsidP="00C9475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>Naziv ustanove</w:t>
            </w:r>
          </w:p>
        </w:tc>
        <w:tc>
          <w:tcPr>
            <w:tcW w:w="240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4E6ACC" w14:textId="77777777" w:rsidR="00B116DF" w:rsidRPr="00D974CD" w:rsidRDefault="00B116DF" w:rsidP="00C9475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 xml:space="preserve">Pridobljeni naziv </w:t>
            </w:r>
          </w:p>
        </w:tc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763D8F9" w14:textId="77777777" w:rsidR="00B116DF" w:rsidRPr="00D974CD" w:rsidRDefault="00B116DF" w:rsidP="00C9475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 xml:space="preserve">Datum zaključka </w:t>
            </w:r>
            <w:r w:rsidRPr="00D974CD">
              <w:rPr>
                <w:rFonts w:cs="Arial"/>
                <w:bCs/>
              </w:rPr>
              <w:t>(dan/mesec/leto)</w:t>
            </w:r>
          </w:p>
        </w:tc>
        <w:tc>
          <w:tcPr>
            <w:tcW w:w="212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C87792A" w14:textId="77777777" w:rsidR="00B116DF" w:rsidRPr="00D974CD" w:rsidRDefault="00B116DF" w:rsidP="00C9475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>Stopnja izobrazbe</w:t>
            </w:r>
          </w:p>
        </w:tc>
      </w:tr>
      <w:tr w:rsidR="00B116DF" w:rsidRPr="00D974CD" w14:paraId="68D46B0F" w14:textId="77777777" w:rsidTr="00C9475D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85" w:type="dxa"/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D80092" w14:textId="77777777" w:rsidR="00B116DF" w:rsidRPr="00D974CD" w:rsidRDefault="00B116DF" w:rsidP="00C9475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>1</w:t>
            </w:r>
          </w:p>
        </w:tc>
        <w:tc>
          <w:tcPr>
            <w:tcW w:w="23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9AC7C5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  <w:tc>
          <w:tcPr>
            <w:tcW w:w="2409" w:type="dxa"/>
            <w:gridSpan w:val="2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EE853D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A7A6999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  <w:tc>
          <w:tcPr>
            <w:tcW w:w="2126" w:type="dxa"/>
            <w:gridSpan w:val="2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531F6C4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</w:tr>
      <w:tr w:rsidR="00B116DF" w:rsidRPr="00D974CD" w14:paraId="27711DBB" w14:textId="77777777" w:rsidTr="00C9475D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85" w:type="dxa"/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1BFE95" w14:textId="77777777" w:rsidR="00B116DF" w:rsidRPr="00D974CD" w:rsidRDefault="00B116DF" w:rsidP="00C9475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>2</w:t>
            </w:r>
          </w:p>
        </w:tc>
        <w:tc>
          <w:tcPr>
            <w:tcW w:w="2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0275B1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  <w:tc>
          <w:tcPr>
            <w:tcW w:w="2409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69DFCA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ABB3613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B16741B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</w:tr>
      <w:tr w:rsidR="00B116DF" w:rsidRPr="00D974CD" w14:paraId="4B1145C2" w14:textId="77777777" w:rsidTr="00C9475D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85" w:type="dxa"/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8E5465" w14:textId="77777777" w:rsidR="00B116DF" w:rsidRPr="00D974CD" w:rsidRDefault="00B116DF" w:rsidP="00C9475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>3</w:t>
            </w:r>
          </w:p>
        </w:tc>
        <w:tc>
          <w:tcPr>
            <w:tcW w:w="2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4868C8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  <w:tc>
          <w:tcPr>
            <w:tcW w:w="2409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E87C14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9ECC050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A9AADFA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</w:tr>
      <w:tr w:rsidR="00B116DF" w:rsidRPr="00D974CD" w14:paraId="0E8BE3AD" w14:textId="77777777" w:rsidTr="00C9475D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85" w:type="dxa"/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ADF991" w14:textId="77777777" w:rsidR="00B116DF" w:rsidRPr="00D974CD" w:rsidRDefault="00B116DF" w:rsidP="00C9475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>4</w:t>
            </w:r>
          </w:p>
        </w:tc>
        <w:tc>
          <w:tcPr>
            <w:tcW w:w="2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4C2490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  <w:tc>
          <w:tcPr>
            <w:tcW w:w="2409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238FF0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855CC0B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E81A461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</w:tr>
    </w:tbl>
    <w:p w14:paraId="17849C3C" w14:textId="41F4D9D3" w:rsidR="0075578A" w:rsidRPr="00D974CD" w:rsidRDefault="00B116DF" w:rsidP="00B116DF">
      <w:pPr>
        <w:spacing w:after="0"/>
        <w:jc w:val="both"/>
        <w:rPr>
          <w:rFonts w:cs="Arial"/>
        </w:rPr>
      </w:pPr>
      <w:r w:rsidRPr="00D974CD">
        <w:rPr>
          <w:rFonts w:cs="Arial"/>
          <w:b/>
        </w:rPr>
        <w:lastRenderedPageBreak/>
        <w:t xml:space="preserve">3.) Zaposlitve </w:t>
      </w:r>
      <w:r w:rsidRPr="00D974CD">
        <w:rPr>
          <w:rFonts w:cs="Arial"/>
        </w:rPr>
        <w:t>(navedite vse svoje prejšnje zaposlitve v kronološkem vrstnem redu od trenutne (zadnje) do prve in navedite ali gre za redno zaposlitev oz. za druge vrste delovnega razmerja (študentsko delo, pogodbeno delo):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B116DF" w:rsidRPr="00D974CD" w14:paraId="7663C042" w14:textId="77777777" w:rsidTr="00C9475D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5148D5" w14:textId="77777777" w:rsidR="00B116DF" w:rsidRPr="00D974CD" w:rsidRDefault="00B116DF" w:rsidP="00C9475D">
            <w:pPr>
              <w:spacing w:before="60" w:after="0"/>
              <w:jc w:val="center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Trenutna oz. zadnja zaposlitev</w:t>
            </w:r>
          </w:p>
        </w:tc>
      </w:tr>
      <w:tr w:rsidR="00B116DF" w:rsidRPr="00D974CD" w14:paraId="1857612A" w14:textId="77777777" w:rsidTr="00C9475D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BD39C9C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Naziv in naslov delodajalca:</w:t>
            </w:r>
          </w:p>
          <w:p w14:paraId="302BF799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  <w:p w14:paraId="21C663DA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  <w:p w14:paraId="52F16FAC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Vrsta delovnega razmerja:</w:t>
            </w:r>
          </w:p>
          <w:p w14:paraId="1355EC48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  <w:p w14:paraId="625654FB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506FE52" w14:textId="77777777" w:rsidR="00B116DF" w:rsidRPr="00D974CD" w:rsidRDefault="00B116DF" w:rsidP="00C9475D">
            <w:pPr>
              <w:spacing w:before="60" w:after="0"/>
              <w:jc w:val="center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Obdobje zaposlitve:</w:t>
            </w:r>
          </w:p>
        </w:tc>
      </w:tr>
      <w:tr w:rsidR="00B116DF" w:rsidRPr="00D974CD" w14:paraId="4A49324D" w14:textId="77777777" w:rsidTr="00C9475D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3745C6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27C9BA4" w14:textId="77777777" w:rsidR="00B116DF" w:rsidRPr="00D974CD" w:rsidRDefault="00B116DF" w:rsidP="00C9475D">
            <w:pPr>
              <w:spacing w:before="60" w:after="0"/>
              <w:rPr>
                <w:rFonts w:cs="Arial"/>
              </w:rPr>
            </w:pPr>
            <w:r w:rsidRPr="00D974CD">
              <w:rPr>
                <w:rFonts w:cs="Arial"/>
                <w:b/>
              </w:rPr>
              <w:t>OD</w:t>
            </w:r>
            <w:r w:rsidRPr="00D974CD">
              <w:rPr>
                <w:rFonts w:cs="Arial"/>
              </w:rPr>
              <w:t xml:space="preserve"> (</w:t>
            </w:r>
            <w:r>
              <w:rPr>
                <w:rFonts w:cs="Arial"/>
              </w:rPr>
              <w:t>dan/</w:t>
            </w:r>
            <w:r w:rsidRPr="00D974CD">
              <w:rPr>
                <w:rFonts w:cs="Arial"/>
              </w:rPr>
              <w:t xml:space="preserve">mesec/leto): </w:t>
            </w:r>
          </w:p>
          <w:p w14:paraId="5AD24171" w14:textId="48FF35B0" w:rsidR="00B116DF" w:rsidRPr="0075578A" w:rsidRDefault="00B116DF" w:rsidP="0075578A">
            <w:pPr>
              <w:spacing w:before="60" w:after="0"/>
              <w:rPr>
                <w:rFonts w:cs="Arial"/>
              </w:rPr>
            </w:pPr>
            <w:r w:rsidRPr="00D974CD">
              <w:rPr>
                <w:rFonts w:cs="Arial"/>
                <w:b/>
              </w:rPr>
              <w:t xml:space="preserve">DO </w:t>
            </w:r>
            <w:r w:rsidRPr="00D974CD">
              <w:rPr>
                <w:rFonts w:cs="Arial"/>
              </w:rPr>
              <w:t>(</w:t>
            </w:r>
            <w:r>
              <w:rPr>
                <w:rFonts w:cs="Arial"/>
              </w:rPr>
              <w:t>dan/</w:t>
            </w:r>
            <w:r w:rsidRPr="00D974CD">
              <w:rPr>
                <w:rFonts w:cs="Arial"/>
              </w:rPr>
              <w:t>mesec/leto):</w:t>
            </w:r>
            <w:bookmarkStart w:id="0" w:name="Text19"/>
            <w:r w:rsidRPr="00D974CD">
              <w:rPr>
                <w:rFonts w:cs="Arial"/>
              </w:rPr>
              <w:t xml:space="preserve"> </w:t>
            </w:r>
            <w:bookmarkEnd w:id="0"/>
            <w:r w:rsidRPr="00D974CD">
              <w:rPr>
                <w:rFonts w:cs="Arial"/>
              </w:rPr>
              <w:t xml:space="preserve"> </w:t>
            </w:r>
          </w:p>
          <w:p w14:paraId="4F2572A1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  <w:r w:rsidRPr="00D974CD">
              <w:rPr>
                <w:rFonts w:cs="Arial"/>
                <w:b/>
              </w:rPr>
              <w:t>skupaj</w:t>
            </w:r>
            <w:r w:rsidRPr="00D974CD">
              <w:rPr>
                <w:rFonts w:cs="Arial"/>
                <w:i/>
              </w:rPr>
              <w:t xml:space="preserve"> (let / mesecev / dni): </w:t>
            </w:r>
          </w:p>
          <w:p w14:paraId="6AAB5783" w14:textId="77777777" w:rsidR="00B116DF" w:rsidRPr="00D974CD" w:rsidRDefault="00B116DF" w:rsidP="00C9475D">
            <w:pPr>
              <w:spacing w:after="0"/>
              <w:jc w:val="both"/>
              <w:rPr>
                <w:rFonts w:cs="Arial"/>
              </w:rPr>
            </w:pPr>
            <w:r w:rsidRPr="00D974CD">
              <w:rPr>
                <w:rFonts w:cs="Arial"/>
              </w:rPr>
              <w:t xml:space="preserve">V primeru drugih oblik dela npr. </w:t>
            </w:r>
            <w:r w:rsidRPr="00D974CD">
              <w:rPr>
                <w:rFonts w:eastAsia="Calibri" w:cs="Arial"/>
                <w:bCs/>
                <w:color w:val="000000"/>
              </w:rPr>
              <w:t>avtorske pogodbe, študentskega dela</w:t>
            </w:r>
            <w:r w:rsidRPr="00D974CD">
              <w:rPr>
                <w:rFonts w:cs="Arial"/>
              </w:rPr>
              <w:t xml:space="preserve"> </w:t>
            </w:r>
            <w:r w:rsidRPr="00ED5311">
              <w:rPr>
                <w:rFonts w:cs="Arial"/>
                <w:bCs/>
              </w:rPr>
              <w:t>navedite število opravljenih ur</w:t>
            </w:r>
            <w:r w:rsidRPr="00D974CD">
              <w:rPr>
                <w:rFonts w:cs="Arial"/>
              </w:rPr>
              <w:t xml:space="preserve"> </w:t>
            </w:r>
          </w:p>
        </w:tc>
      </w:tr>
      <w:tr w:rsidR="00B116DF" w:rsidRPr="00D974CD" w14:paraId="3F2A3E91" w14:textId="77777777" w:rsidTr="00C9475D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51B9B85" w14:textId="77777777" w:rsidR="00B116DF" w:rsidRPr="00D974CD" w:rsidRDefault="00B116DF" w:rsidP="00C9475D">
            <w:pPr>
              <w:tabs>
                <w:tab w:val="left" w:pos="6327"/>
              </w:tabs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 xml:space="preserve">Naziv delovnega mesta: </w:t>
            </w:r>
          </w:p>
        </w:tc>
      </w:tr>
      <w:tr w:rsidR="00B116DF" w:rsidRPr="00D974CD" w14:paraId="43FC4910" w14:textId="77777777" w:rsidTr="00C9475D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2AF2740" w14:textId="77777777" w:rsidR="00B116DF" w:rsidRPr="00D974CD" w:rsidRDefault="00B116DF" w:rsidP="00C9475D">
            <w:pPr>
              <w:spacing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B116DF" w:rsidRPr="00D974CD" w14:paraId="76169FC2" w14:textId="77777777" w:rsidTr="00C9475D">
              <w:tc>
                <w:tcPr>
                  <w:tcW w:w="4296" w:type="dxa"/>
                  <w:shd w:val="clear" w:color="auto" w:fill="auto"/>
                </w:tcPr>
                <w:p w14:paraId="2481B5A4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 xml:space="preserve">5.      srednješolska izobrazba                          </w:t>
                  </w:r>
                </w:p>
                <w:p w14:paraId="1F2223EE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 xml:space="preserve">6/1    višješolska izobrazba                     </w:t>
                  </w:r>
                </w:p>
                <w:p w14:paraId="7BC922A5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>6/2.   visoka strokovna izobrazba (prejšnja)</w:t>
                  </w:r>
                </w:p>
                <w:p w14:paraId="6E431531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 xml:space="preserve">         visokošolska strokovna izobrazba </w:t>
                  </w:r>
                </w:p>
                <w:p w14:paraId="1E90DF61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>(1. bolonjska stopnja)</w:t>
                  </w:r>
                </w:p>
                <w:p w14:paraId="36D65957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 xml:space="preserve">         visokošolska univerzitetna izobrazba </w:t>
                  </w:r>
                </w:p>
                <w:p w14:paraId="582E34EC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 xml:space="preserve">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7FB12529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>7.      specializacija po visokošolski strokovni izobrazbi (prejšnja)</w:t>
                  </w:r>
                </w:p>
                <w:p w14:paraId="49EB9785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 xml:space="preserve">         visokošolska univerzitetna izobrazba (prejšnja)</w:t>
                  </w:r>
                </w:p>
                <w:p w14:paraId="6E20AC72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 xml:space="preserve">         magistrska izobrazba (2. bolonjska stopnja)          </w:t>
                  </w:r>
                </w:p>
                <w:p w14:paraId="7684772A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>8.      magisterij znanosti (prejšnji)</w:t>
                  </w:r>
                </w:p>
                <w:p w14:paraId="52DC79DF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>9.      doktorat znanosti (prejšnji)</w:t>
                  </w:r>
                </w:p>
                <w:p w14:paraId="6F3C4457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b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 xml:space="preserve">         doktorat znanosti (3. bolonjska stopnja)</w:t>
                  </w:r>
                </w:p>
              </w:tc>
            </w:tr>
          </w:tbl>
          <w:p w14:paraId="5CFBD3E1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</w:tr>
      <w:tr w:rsidR="00B116DF" w:rsidRPr="00D974CD" w14:paraId="0ABB20B5" w14:textId="77777777" w:rsidTr="00C9475D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08BBAFC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  <w:i/>
              </w:rPr>
              <w:t>Opis del in nalog:</w:t>
            </w:r>
            <w:r w:rsidRPr="00D974CD">
              <w:rPr>
                <w:rFonts w:cs="Arial"/>
                <w:i/>
              </w:rPr>
              <w:t xml:space="preserve"> </w:t>
            </w:r>
          </w:p>
          <w:p w14:paraId="4B913D06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  <w:p w14:paraId="1DDEE31A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</w:tc>
      </w:tr>
      <w:tr w:rsidR="00B116DF" w:rsidRPr="00D974CD" w14:paraId="5825F0AE" w14:textId="77777777" w:rsidTr="00C9475D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7E28570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 xml:space="preserve">Dolžina odpovednega roka: </w:t>
            </w:r>
          </w:p>
        </w:tc>
      </w:tr>
      <w:tr w:rsidR="00B116DF" w:rsidRPr="00D974CD" w14:paraId="441D8D88" w14:textId="77777777" w:rsidTr="00C9475D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6B0B507" w14:textId="77777777" w:rsidR="00B116DF" w:rsidRPr="00D974CD" w:rsidRDefault="00B116DF" w:rsidP="00C9475D">
            <w:pPr>
              <w:spacing w:before="60" w:after="0"/>
              <w:jc w:val="center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Prejšnja zaposlitev</w:t>
            </w:r>
          </w:p>
        </w:tc>
      </w:tr>
      <w:tr w:rsidR="00B116DF" w:rsidRPr="00D974CD" w14:paraId="0A64A937" w14:textId="77777777" w:rsidTr="00C9475D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CCB78E4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Naziv in naslov delodajalca:</w:t>
            </w:r>
          </w:p>
          <w:p w14:paraId="64E99E8A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  <w:p w14:paraId="7173FA8F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  <w:p w14:paraId="09602568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Vrsta delovnega razmerja:</w:t>
            </w:r>
          </w:p>
          <w:p w14:paraId="4887B829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  <w:p w14:paraId="19B0CB46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E72EFC2" w14:textId="77777777" w:rsidR="00B116DF" w:rsidRPr="00D974CD" w:rsidRDefault="00B116DF" w:rsidP="00C9475D">
            <w:pPr>
              <w:spacing w:before="60" w:after="0"/>
              <w:jc w:val="center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Obdobje zaposlitve:</w:t>
            </w:r>
          </w:p>
        </w:tc>
      </w:tr>
      <w:tr w:rsidR="00B116DF" w:rsidRPr="00D974CD" w14:paraId="6DAD99BB" w14:textId="77777777" w:rsidTr="00C9475D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2BC5E3F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F788ABA" w14:textId="77777777" w:rsidR="00B116DF" w:rsidRPr="00D974CD" w:rsidRDefault="00B116DF" w:rsidP="00C9475D">
            <w:pPr>
              <w:spacing w:before="60" w:after="0"/>
              <w:rPr>
                <w:rFonts w:cs="Arial"/>
              </w:rPr>
            </w:pPr>
            <w:r w:rsidRPr="00D974CD">
              <w:rPr>
                <w:rFonts w:cs="Arial"/>
                <w:b/>
              </w:rPr>
              <w:t>OD</w:t>
            </w:r>
            <w:r w:rsidRPr="00D974CD">
              <w:rPr>
                <w:rFonts w:cs="Arial"/>
              </w:rPr>
              <w:t xml:space="preserve"> (</w:t>
            </w:r>
            <w:r>
              <w:rPr>
                <w:rFonts w:cs="Arial"/>
              </w:rPr>
              <w:t>dan/</w:t>
            </w:r>
            <w:r w:rsidRPr="00D974CD">
              <w:rPr>
                <w:rFonts w:cs="Arial"/>
              </w:rPr>
              <w:t xml:space="preserve">mesec/leto): </w:t>
            </w:r>
          </w:p>
          <w:p w14:paraId="2CD5E8F9" w14:textId="102598AF" w:rsidR="00B116DF" w:rsidRPr="0075578A" w:rsidRDefault="00B116DF" w:rsidP="00C9475D">
            <w:pPr>
              <w:spacing w:before="60" w:after="0"/>
              <w:rPr>
                <w:rFonts w:cs="Arial"/>
              </w:rPr>
            </w:pPr>
            <w:r w:rsidRPr="00D974CD">
              <w:rPr>
                <w:rFonts w:cs="Arial"/>
                <w:b/>
              </w:rPr>
              <w:t xml:space="preserve">DO </w:t>
            </w:r>
            <w:r w:rsidRPr="00D974CD">
              <w:rPr>
                <w:rFonts w:cs="Arial"/>
              </w:rPr>
              <w:t>(</w:t>
            </w:r>
            <w:r>
              <w:rPr>
                <w:rFonts w:cs="Arial"/>
              </w:rPr>
              <w:t>dan/</w:t>
            </w:r>
            <w:r w:rsidRPr="00D974CD">
              <w:rPr>
                <w:rFonts w:cs="Arial"/>
              </w:rPr>
              <w:t xml:space="preserve">mesec/leto):  </w:t>
            </w:r>
          </w:p>
          <w:p w14:paraId="25577598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  <w:r w:rsidRPr="00D974CD">
              <w:rPr>
                <w:rFonts w:cs="Arial"/>
                <w:b/>
              </w:rPr>
              <w:t>skupaj</w:t>
            </w:r>
            <w:r w:rsidRPr="00D974CD">
              <w:rPr>
                <w:rFonts w:cs="Arial"/>
                <w:i/>
              </w:rPr>
              <w:t xml:space="preserve"> (let / mesecev / dni): </w:t>
            </w:r>
          </w:p>
          <w:p w14:paraId="27471998" w14:textId="77777777" w:rsidR="00B116DF" w:rsidRPr="00D974CD" w:rsidRDefault="00B116DF" w:rsidP="00C9475D">
            <w:pPr>
              <w:spacing w:before="60" w:after="0"/>
              <w:jc w:val="both"/>
              <w:rPr>
                <w:rFonts w:cs="Arial"/>
                <w:b/>
              </w:rPr>
            </w:pPr>
            <w:r w:rsidRPr="00D974CD">
              <w:rPr>
                <w:rFonts w:cs="Arial"/>
              </w:rPr>
              <w:t xml:space="preserve">V primeru drugih oblik dela npr. </w:t>
            </w:r>
            <w:r w:rsidRPr="00D974CD">
              <w:rPr>
                <w:rFonts w:eastAsia="Calibri" w:cs="Arial"/>
                <w:bCs/>
                <w:color w:val="000000"/>
              </w:rPr>
              <w:t>avtorske pogodbe, študentskega dela</w:t>
            </w:r>
            <w:r w:rsidRPr="00D974CD">
              <w:rPr>
                <w:rFonts w:cs="Arial"/>
              </w:rPr>
              <w:t xml:space="preserve"> </w:t>
            </w:r>
            <w:r w:rsidRPr="00ED5311">
              <w:rPr>
                <w:rFonts w:cs="Arial"/>
                <w:bCs/>
              </w:rPr>
              <w:t>navedite število opravljenih ur</w:t>
            </w:r>
          </w:p>
        </w:tc>
      </w:tr>
      <w:tr w:rsidR="00B116DF" w:rsidRPr="00D974CD" w14:paraId="7EDA36FA" w14:textId="77777777" w:rsidTr="00C9475D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EFA002" w14:textId="77777777" w:rsidR="00B116DF" w:rsidRPr="00D974CD" w:rsidRDefault="00B116DF" w:rsidP="00C9475D">
            <w:pPr>
              <w:tabs>
                <w:tab w:val="left" w:pos="6327"/>
              </w:tabs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 xml:space="preserve">Naziv delovnega mesta: </w:t>
            </w:r>
          </w:p>
        </w:tc>
      </w:tr>
      <w:tr w:rsidR="00B116DF" w:rsidRPr="00D974CD" w14:paraId="196FA7B7" w14:textId="77777777" w:rsidTr="00C9475D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47C1540" w14:textId="77777777" w:rsidR="00B116DF" w:rsidRPr="00866704" w:rsidRDefault="00B116DF" w:rsidP="00C9475D">
            <w:pPr>
              <w:spacing w:after="0"/>
              <w:rPr>
                <w:rFonts w:cs="Arial"/>
                <w:b/>
                <w:sz w:val="20"/>
                <w:szCs w:val="20"/>
              </w:rPr>
            </w:pPr>
            <w:r w:rsidRPr="00866704">
              <w:rPr>
                <w:rFonts w:cs="Arial"/>
                <w:b/>
                <w:sz w:val="20"/>
                <w:szCs w:val="20"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B116DF" w:rsidRPr="00866704" w14:paraId="511D1AD1" w14:textId="77777777" w:rsidTr="00C9475D">
              <w:tc>
                <w:tcPr>
                  <w:tcW w:w="4296" w:type="dxa"/>
                  <w:shd w:val="clear" w:color="auto" w:fill="auto"/>
                </w:tcPr>
                <w:p w14:paraId="7747F89C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 xml:space="preserve">5.      srednješolska izobrazba                          </w:t>
                  </w:r>
                </w:p>
                <w:p w14:paraId="1F197A00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 xml:space="preserve">6/1    višješolska izobrazba                     </w:t>
                  </w:r>
                </w:p>
                <w:p w14:paraId="2F6A1942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>6/2.   visoka strokovna izobrazba (prejšnja)</w:t>
                  </w:r>
                </w:p>
                <w:p w14:paraId="1457C8DA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 xml:space="preserve">         visokošolska strokovna izobrazba </w:t>
                  </w:r>
                </w:p>
                <w:p w14:paraId="06C11ECD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>(1. bolonjska stopnja)</w:t>
                  </w:r>
                </w:p>
                <w:p w14:paraId="39C75C84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 xml:space="preserve">         visokošolska univerzitetna izobrazba </w:t>
                  </w:r>
                </w:p>
                <w:p w14:paraId="3034F6B7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 xml:space="preserve">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7AE99E3F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>7.      specializacija po visokošolski strokovni izobrazbi (prejšnja)</w:t>
                  </w:r>
                </w:p>
                <w:p w14:paraId="6F68D9EF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 xml:space="preserve">         visokošolska univerzitetna izobrazba (prejšnja)</w:t>
                  </w:r>
                </w:p>
                <w:p w14:paraId="247D9A31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 xml:space="preserve">         magistrska izobrazba (2. bolonjska stopnja)          </w:t>
                  </w:r>
                </w:p>
                <w:p w14:paraId="019100BA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>8.      magisterij znanosti (prejšnji)</w:t>
                  </w:r>
                </w:p>
                <w:p w14:paraId="32D59884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>9.      doktorat znanosti (prejšnji)</w:t>
                  </w:r>
                </w:p>
                <w:p w14:paraId="4748DB97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b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 xml:space="preserve">         doktorat znanosti (3. bolonjska stopnja)</w:t>
                  </w:r>
                </w:p>
              </w:tc>
            </w:tr>
          </w:tbl>
          <w:p w14:paraId="649A95BF" w14:textId="77777777" w:rsidR="00B116DF" w:rsidRPr="00866704" w:rsidRDefault="00B116DF" w:rsidP="00C9475D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  <w:tr w:rsidR="00B116DF" w:rsidRPr="00D974CD" w14:paraId="48D8DC6A" w14:textId="77777777" w:rsidTr="00C9475D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B81DD76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  <w:i/>
              </w:rPr>
              <w:t>Opis del in nalog:</w:t>
            </w:r>
            <w:r w:rsidRPr="00D974CD">
              <w:rPr>
                <w:rFonts w:cs="Arial"/>
                <w:i/>
              </w:rPr>
              <w:t xml:space="preserve"> </w:t>
            </w:r>
          </w:p>
          <w:p w14:paraId="7019EABB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  <w:p w14:paraId="2D4EF34F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</w:tc>
      </w:tr>
    </w:tbl>
    <w:p w14:paraId="29540DCF" w14:textId="77777777" w:rsidR="00B116DF" w:rsidRPr="00D974CD" w:rsidRDefault="00B116DF" w:rsidP="00B116DF">
      <w:pPr>
        <w:spacing w:after="0"/>
        <w:rPr>
          <w:rFonts w:cs="Arial"/>
          <w:b/>
          <w:color w:val="0000FF"/>
        </w:rPr>
      </w:pPr>
      <w:r w:rsidRPr="00D974CD">
        <w:rPr>
          <w:rFonts w:cs="Arial"/>
          <w:b/>
          <w:color w:val="0000FF"/>
        </w:rPr>
        <w:lastRenderedPageBreak/>
        <w:t>Opomba: Prosimo dodajte polja po potrebi.</w:t>
      </w:r>
    </w:p>
    <w:p w14:paraId="18A277E6" w14:textId="77777777" w:rsidR="00B116DF" w:rsidRPr="00D974CD" w:rsidRDefault="00B116DF" w:rsidP="00B116DF">
      <w:pPr>
        <w:spacing w:after="0"/>
        <w:rPr>
          <w:rFonts w:cs="Arial"/>
          <w:b/>
        </w:rPr>
      </w:pPr>
    </w:p>
    <w:p w14:paraId="2BDE60C9" w14:textId="77777777" w:rsidR="00B116DF" w:rsidRPr="00D974CD" w:rsidRDefault="00B116DF" w:rsidP="00B116DF">
      <w:pPr>
        <w:spacing w:after="0"/>
        <w:rPr>
          <w:rFonts w:cs="Arial"/>
          <w:b/>
        </w:rPr>
      </w:pPr>
      <w:r w:rsidRPr="00D974CD">
        <w:rPr>
          <w:rFonts w:cs="Arial"/>
          <w:b/>
        </w:rPr>
        <w:t>4.) Funkcionalna znanja:</w:t>
      </w:r>
    </w:p>
    <w:p w14:paraId="0D33DBA2" w14:textId="77777777" w:rsidR="00B116DF" w:rsidRPr="00D974CD" w:rsidRDefault="00B116DF" w:rsidP="00B116DF">
      <w:pPr>
        <w:spacing w:after="0"/>
        <w:rPr>
          <w:rFonts w:cs="Arial"/>
          <w:b/>
        </w:rPr>
      </w:pPr>
    </w:p>
    <w:p w14:paraId="664DBFB3" w14:textId="69553D61" w:rsidR="0075578A" w:rsidRPr="00D974CD" w:rsidRDefault="00B116DF" w:rsidP="00B116DF">
      <w:pPr>
        <w:spacing w:after="0"/>
        <w:rPr>
          <w:rFonts w:cs="Arial"/>
          <w:b/>
        </w:rPr>
      </w:pPr>
      <w:r w:rsidRPr="00D974CD">
        <w:rPr>
          <w:rFonts w:cs="Arial"/>
          <w:b/>
        </w:rPr>
        <w:t>a) Opravljeni izpiti/usposabljanja: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B116DF" w:rsidRPr="00D974CD" w14:paraId="61ED0B37" w14:textId="77777777" w:rsidTr="00C9475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F58B91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  <w:r w:rsidRPr="00D974CD">
              <w:rPr>
                <w:rFonts w:cs="Arial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F7EF67" w14:textId="77777777" w:rsidR="00B116DF" w:rsidRPr="00D974CD" w:rsidRDefault="00B116DF" w:rsidP="00C9475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>Izpit/Usposabljanje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A7FEF6" w14:textId="77777777" w:rsidR="00B116DF" w:rsidRPr="00D974CD" w:rsidRDefault="00B116DF" w:rsidP="00C9475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>Datum</w:t>
            </w:r>
          </w:p>
        </w:tc>
      </w:tr>
      <w:tr w:rsidR="00B116DF" w:rsidRPr="00D974CD" w14:paraId="7D4CABF7" w14:textId="77777777" w:rsidTr="00C9475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D433BE" w14:textId="77777777" w:rsidR="00B116DF" w:rsidRPr="00D974CD" w:rsidRDefault="00B116DF" w:rsidP="00C9475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D1D60B" w14:textId="77777777" w:rsidR="00B116DF" w:rsidRPr="00D974CD" w:rsidRDefault="00B116DF" w:rsidP="00C9475D">
            <w:pPr>
              <w:spacing w:after="0"/>
              <w:ind w:left="57"/>
              <w:rPr>
                <w:rFonts w:cs="Arial"/>
              </w:rPr>
            </w:pP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0D2B8D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</w:tr>
      <w:tr w:rsidR="00B116DF" w:rsidRPr="00D974CD" w14:paraId="2CE2ACC9" w14:textId="77777777" w:rsidTr="00C9475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6E2ABB" w14:textId="77777777" w:rsidR="00B116DF" w:rsidRPr="00D974CD" w:rsidRDefault="00B116DF" w:rsidP="00C9475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69EF1E" w14:textId="77777777" w:rsidR="00B116DF" w:rsidRPr="00D974CD" w:rsidRDefault="00B116DF" w:rsidP="00C9475D">
            <w:pPr>
              <w:spacing w:after="0"/>
              <w:ind w:left="57"/>
              <w:rPr>
                <w:rFonts w:cs="Arial"/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075207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</w:tr>
      <w:tr w:rsidR="00B116DF" w:rsidRPr="00D974CD" w14:paraId="29755AFF" w14:textId="77777777" w:rsidTr="00C9475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0B777C" w14:textId="77777777" w:rsidR="00B116DF" w:rsidRPr="00D974CD" w:rsidRDefault="00B116DF" w:rsidP="00C9475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F38911" w14:textId="77777777" w:rsidR="00B116DF" w:rsidRPr="00D974CD" w:rsidRDefault="00B116DF" w:rsidP="00C9475D">
            <w:pPr>
              <w:spacing w:after="0"/>
              <w:ind w:left="57"/>
              <w:rPr>
                <w:rFonts w:cs="Arial"/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DE33C8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</w:tr>
      <w:tr w:rsidR="00B116DF" w:rsidRPr="00D974CD" w14:paraId="0C154BC4" w14:textId="77777777" w:rsidTr="00C9475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30AC3A" w14:textId="77777777" w:rsidR="00B116DF" w:rsidRPr="00D974CD" w:rsidRDefault="00B116DF" w:rsidP="00C9475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4BDA66" w14:textId="77777777" w:rsidR="00B116DF" w:rsidRPr="00D974CD" w:rsidRDefault="00B116DF" w:rsidP="00C9475D">
            <w:pPr>
              <w:spacing w:after="0"/>
              <w:ind w:left="57"/>
              <w:rPr>
                <w:rFonts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067723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</w:tr>
      <w:tr w:rsidR="00B116DF" w:rsidRPr="00D974CD" w14:paraId="69C42940" w14:textId="77777777" w:rsidTr="00C9475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084DB6" w14:textId="77777777" w:rsidR="00B116DF" w:rsidRPr="00D974CD" w:rsidRDefault="00B116DF" w:rsidP="00C9475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>5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99F8BC" w14:textId="77777777" w:rsidR="00B116DF" w:rsidRPr="00D974CD" w:rsidRDefault="00B116DF" w:rsidP="00C9475D">
            <w:pPr>
              <w:spacing w:after="0"/>
              <w:ind w:left="57"/>
              <w:rPr>
                <w:rFonts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E83849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</w:tr>
      <w:tr w:rsidR="00B116DF" w:rsidRPr="00D974CD" w14:paraId="61E115F5" w14:textId="77777777" w:rsidTr="00C9475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6F6946" w14:textId="77777777" w:rsidR="00B116DF" w:rsidRPr="00D974CD" w:rsidRDefault="00B116DF" w:rsidP="00C9475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>6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2660EC" w14:textId="77777777" w:rsidR="00B116DF" w:rsidRPr="00D974CD" w:rsidRDefault="00B116DF" w:rsidP="00C9475D">
            <w:pPr>
              <w:spacing w:after="0"/>
              <w:ind w:left="57"/>
              <w:rPr>
                <w:rFonts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6103F1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</w:tr>
    </w:tbl>
    <w:p w14:paraId="131436F1" w14:textId="77777777" w:rsidR="00B116DF" w:rsidRPr="00D974CD" w:rsidRDefault="00B116DF" w:rsidP="00B116DF">
      <w:pPr>
        <w:spacing w:after="0"/>
        <w:rPr>
          <w:rFonts w:cs="Arial"/>
          <w:b/>
          <w:color w:val="000000"/>
        </w:rPr>
      </w:pPr>
    </w:p>
    <w:p w14:paraId="65ABA598" w14:textId="0620A841" w:rsidR="0075578A" w:rsidRPr="00D974CD" w:rsidRDefault="00B116DF" w:rsidP="00B116DF">
      <w:pPr>
        <w:spacing w:after="0"/>
        <w:rPr>
          <w:rFonts w:cs="Arial"/>
          <w:b/>
          <w:color w:val="000000"/>
        </w:rPr>
      </w:pPr>
      <w:r w:rsidRPr="00D974CD">
        <w:rPr>
          <w:rFonts w:cs="Arial"/>
          <w:b/>
          <w:color w:val="000000"/>
        </w:rPr>
        <w:t>b) Delo z računalnikom: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B116DF" w:rsidRPr="00D974CD" w14:paraId="280670FE" w14:textId="77777777" w:rsidTr="00C9475D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584808" w14:textId="77777777" w:rsidR="00B116DF" w:rsidRPr="00D974CD" w:rsidRDefault="00B116DF" w:rsidP="00C9475D">
            <w:pPr>
              <w:spacing w:before="120" w:after="0"/>
              <w:rPr>
                <w:rFonts w:cs="Arial"/>
                <w:color w:val="000000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D0429C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color w:val="000000"/>
              </w:rPr>
            </w:pPr>
            <w:r w:rsidRPr="00D974CD">
              <w:rPr>
                <w:rFonts w:cs="Arial"/>
                <w:color w:val="000000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D981D21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color w:val="000000"/>
              </w:rPr>
            </w:pPr>
            <w:r w:rsidRPr="00D974CD">
              <w:rPr>
                <w:rFonts w:cs="Arial"/>
                <w:color w:val="000000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FA27F9C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color w:val="000000"/>
              </w:rPr>
            </w:pPr>
            <w:r w:rsidRPr="00D974CD">
              <w:rPr>
                <w:rFonts w:cs="Arial"/>
                <w:color w:val="000000"/>
              </w:rPr>
              <w:t>odlično</w:t>
            </w:r>
          </w:p>
        </w:tc>
      </w:tr>
      <w:tr w:rsidR="00B116DF" w:rsidRPr="00D974CD" w14:paraId="71D2AEF4" w14:textId="77777777" w:rsidTr="00C9475D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A299AA4" w14:textId="77777777" w:rsidR="00B116DF" w:rsidRPr="00D974CD" w:rsidRDefault="00B116DF" w:rsidP="00C9475D">
            <w:pPr>
              <w:spacing w:before="120" w:after="0"/>
              <w:rPr>
                <w:rFonts w:cs="Arial"/>
              </w:rPr>
            </w:pPr>
            <w:r w:rsidRPr="00D974CD">
              <w:rPr>
                <w:rFonts w:cs="Arial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91E3B4D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b/>
                <w:color w:val="000000"/>
              </w:rPr>
            </w:pPr>
            <w:r w:rsidRPr="00D974CD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7D5DBE1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b/>
                <w:color w:val="000000"/>
              </w:rPr>
            </w:pPr>
            <w:r w:rsidRPr="00D974CD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2611796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b/>
                <w:color w:val="000000"/>
              </w:rPr>
            </w:pPr>
            <w:r w:rsidRPr="00D974CD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</w:tr>
      <w:tr w:rsidR="00B116DF" w:rsidRPr="00D974CD" w14:paraId="503DB45E" w14:textId="77777777" w:rsidTr="00C9475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A8EC233" w14:textId="77777777" w:rsidR="00B116DF" w:rsidRPr="00D974CD" w:rsidRDefault="00B116DF" w:rsidP="00C9475D">
            <w:pPr>
              <w:spacing w:before="120" w:after="0"/>
              <w:rPr>
                <w:rFonts w:cs="Arial"/>
              </w:rPr>
            </w:pPr>
            <w:r w:rsidRPr="00D974CD">
              <w:rPr>
                <w:rFonts w:cs="Arial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1BCE63D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b/>
                <w:color w:val="000000"/>
              </w:rPr>
            </w:pPr>
            <w:r w:rsidRPr="00D974CD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6D95F1F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b/>
                <w:color w:val="000000"/>
              </w:rPr>
            </w:pPr>
            <w:r w:rsidRPr="00D974CD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C22DB24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b/>
                <w:color w:val="000000"/>
              </w:rPr>
            </w:pPr>
            <w:r w:rsidRPr="00D974CD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</w:tr>
      <w:tr w:rsidR="00B116DF" w:rsidRPr="00D974CD" w14:paraId="3A4F0C78" w14:textId="77777777" w:rsidTr="00C9475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3D4E24" w14:textId="77777777" w:rsidR="00B116DF" w:rsidRPr="00D974CD" w:rsidRDefault="00B116DF" w:rsidP="00C9475D">
            <w:pPr>
              <w:spacing w:before="120" w:after="0"/>
              <w:rPr>
                <w:rFonts w:cs="Arial"/>
              </w:rPr>
            </w:pPr>
            <w:r w:rsidRPr="00D974CD">
              <w:rPr>
                <w:rFonts w:cs="Arial"/>
              </w:rPr>
              <w:t>PowerPoint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CEBACAB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b/>
                <w:color w:val="000000"/>
              </w:rPr>
            </w:pPr>
            <w:r w:rsidRPr="00D974CD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84C040D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b/>
                <w:color w:val="000000"/>
              </w:rPr>
            </w:pPr>
            <w:r w:rsidRPr="00D974CD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74417B9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b/>
                <w:color w:val="000000"/>
              </w:rPr>
            </w:pPr>
            <w:r w:rsidRPr="00D974CD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</w:tr>
      <w:tr w:rsidR="00B116DF" w:rsidRPr="00D974CD" w14:paraId="79954220" w14:textId="77777777" w:rsidTr="00C9475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59E1F87" w14:textId="77777777" w:rsidR="00B116DF" w:rsidRPr="00D974CD" w:rsidRDefault="00B116DF" w:rsidP="00C9475D">
            <w:pPr>
              <w:spacing w:before="120" w:after="0"/>
              <w:rPr>
                <w:rFonts w:cs="Arial"/>
              </w:rPr>
            </w:pPr>
            <w:r w:rsidRPr="00D974CD">
              <w:rPr>
                <w:rFonts w:cs="Arial"/>
              </w:rPr>
              <w:t xml:space="preserve">Drugo (navedite):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E2C3FE8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b/>
                <w:color w:val="000000"/>
              </w:rPr>
            </w:pPr>
            <w:r w:rsidRPr="00D974CD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29C7429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b/>
                <w:color w:val="000000"/>
              </w:rPr>
            </w:pPr>
            <w:r w:rsidRPr="00D974CD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7210A4E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b/>
                <w:color w:val="000000"/>
              </w:rPr>
            </w:pPr>
            <w:r w:rsidRPr="00D974CD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</w:tr>
    </w:tbl>
    <w:p w14:paraId="6E16C620" w14:textId="77777777" w:rsidR="00B116DF" w:rsidRPr="00D974CD" w:rsidRDefault="00B116DF" w:rsidP="00B116DF">
      <w:pPr>
        <w:spacing w:after="0"/>
        <w:rPr>
          <w:rFonts w:cs="Arial"/>
          <w:b/>
        </w:rPr>
      </w:pPr>
    </w:p>
    <w:p w14:paraId="69455211" w14:textId="2DE37C50" w:rsidR="0075578A" w:rsidRPr="00D974CD" w:rsidRDefault="00B116DF" w:rsidP="00B116DF">
      <w:pPr>
        <w:spacing w:after="0"/>
        <w:rPr>
          <w:rFonts w:cs="Arial"/>
          <w:b/>
        </w:rPr>
      </w:pPr>
      <w:r w:rsidRPr="00D974CD">
        <w:rPr>
          <w:rFonts w:cs="Arial"/>
          <w:b/>
        </w:rPr>
        <w:t>c) Znanje tujih jezikov: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B116DF" w:rsidRPr="00D974CD" w14:paraId="6293050B" w14:textId="77777777" w:rsidTr="00C9475D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0C0BEBD7" w14:textId="77777777" w:rsidR="00B116DF" w:rsidRPr="00D974CD" w:rsidRDefault="00B116DF" w:rsidP="00C9475D">
            <w:pPr>
              <w:spacing w:before="60" w:after="0" w:line="256" w:lineRule="auto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40634363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3B1D1437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59D675B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Pisno sporočanje</w:t>
            </w:r>
          </w:p>
        </w:tc>
      </w:tr>
      <w:tr w:rsidR="00B116DF" w:rsidRPr="00D974CD" w14:paraId="1D5EF05D" w14:textId="77777777" w:rsidTr="00C9475D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3D3561EB" w14:textId="77777777" w:rsidR="00B116DF" w:rsidRPr="00D974CD" w:rsidRDefault="00B116DF" w:rsidP="00C9475D">
            <w:pPr>
              <w:spacing w:after="0" w:line="256" w:lineRule="auto"/>
              <w:rPr>
                <w:rFonts w:cs="Arial"/>
                <w:b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3FA55EE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</w:rPr>
            </w:pPr>
            <w:r w:rsidRPr="00D974CD">
              <w:rPr>
                <w:rFonts w:cs="Arial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75BF51F7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</w:rPr>
            </w:pPr>
            <w:r w:rsidRPr="00D974CD">
              <w:rPr>
                <w:rFonts w:cs="Arial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7B86E03" w14:textId="77777777" w:rsidR="00B116DF" w:rsidRPr="00D974CD" w:rsidRDefault="00B116DF" w:rsidP="00C9475D">
            <w:pPr>
              <w:spacing w:before="60" w:after="0" w:line="256" w:lineRule="auto"/>
              <w:rPr>
                <w:rFonts w:cs="Arial"/>
              </w:rPr>
            </w:pPr>
            <w:r w:rsidRPr="00D974CD">
              <w:rPr>
                <w:rFonts w:cs="Arial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0961378B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</w:rPr>
            </w:pPr>
            <w:r w:rsidRPr="00D974CD">
              <w:rPr>
                <w:rFonts w:cs="Arial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19C89CA" w14:textId="77777777" w:rsidR="00B116DF" w:rsidRPr="00D974CD" w:rsidRDefault="00B116DF" w:rsidP="00C9475D">
            <w:pPr>
              <w:spacing w:after="0" w:line="256" w:lineRule="auto"/>
              <w:rPr>
                <w:rFonts w:cs="Arial"/>
                <w:b/>
              </w:rPr>
            </w:pPr>
          </w:p>
        </w:tc>
      </w:tr>
      <w:tr w:rsidR="00B116DF" w:rsidRPr="00D974CD" w14:paraId="43A98AA6" w14:textId="77777777" w:rsidTr="00C9475D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E37DB80" w14:textId="77777777" w:rsidR="00B116DF" w:rsidRPr="00D974CD" w:rsidRDefault="00B116DF" w:rsidP="00C9475D">
            <w:pPr>
              <w:spacing w:before="60" w:after="0" w:line="256" w:lineRule="auto"/>
              <w:rPr>
                <w:rFonts w:cs="Arial"/>
                <w:b/>
              </w:rPr>
            </w:pP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1FECB4CA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56E06373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9542A36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CE447FD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4CAA7DD1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</w:tr>
      <w:tr w:rsidR="00B116DF" w:rsidRPr="00D974CD" w14:paraId="6C808CBC" w14:textId="77777777" w:rsidTr="00C9475D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A38E655" w14:textId="77777777" w:rsidR="00B116DF" w:rsidRPr="00D974CD" w:rsidRDefault="00B116DF" w:rsidP="00C9475D">
            <w:pPr>
              <w:spacing w:before="60" w:after="0" w:line="256" w:lineRule="auto"/>
              <w:rPr>
                <w:rFonts w:cs="Arial"/>
                <w:b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3E93786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3503F80E" w14:textId="77777777" w:rsidR="00B116DF" w:rsidRPr="00D974CD" w:rsidRDefault="00B116DF" w:rsidP="00C9475D">
            <w:pPr>
              <w:spacing w:before="60" w:after="0" w:line="256" w:lineRule="auto"/>
              <w:ind w:left="-250" w:firstLine="1"/>
              <w:jc w:val="center"/>
              <w:rPr>
                <w:rFonts w:cs="Arial"/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4500BE5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3DE55617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22247A9D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</w:tr>
      <w:tr w:rsidR="00B116DF" w:rsidRPr="00D974CD" w14:paraId="51ED6AD4" w14:textId="77777777" w:rsidTr="00C9475D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1AA3EEE0" w14:textId="77777777" w:rsidR="00B116DF" w:rsidRPr="00D974CD" w:rsidRDefault="00B116DF" w:rsidP="00C9475D">
            <w:pPr>
              <w:spacing w:before="60" w:after="0" w:line="256" w:lineRule="auto"/>
              <w:rPr>
                <w:rFonts w:cs="Arial"/>
                <w:b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1E0FD47B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605722A3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09D8AAA6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58175734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127948E0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</w:tr>
    </w:tbl>
    <w:p w14:paraId="49D4CAFD" w14:textId="02109E34" w:rsidR="00B116DF" w:rsidRDefault="00B116DF" w:rsidP="00B116DF">
      <w:pPr>
        <w:spacing w:after="0"/>
        <w:jc w:val="both"/>
        <w:rPr>
          <w:rFonts w:cs="Arial"/>
          <w:color w:val="000000"/>
          <w:lang w:eastAsia="sl-SI"/>
        </w:rPr>
      </w:pPr>
      <w:r w:rsidRPr="00D974CD">
        <w:rPr>
          <w:rFonts w:cs="Arial"/>
          <w:color w:val="000000"/>
          <w:lang w:eastAsia="sl-SI"/>
        </w:rPr>
        <w:t xml:space="preserve">  Stopnja: A1 in A2: Osnovni uporabnik - B1 in B2: Samostojni uporabnik - C1 in C2: Usposobljeni uporabnik</w:t>
      </w:r>
    </w:p>
    <w:p w14:paraId="037C3663" w14:textId="77777777" w:rsidR="00B116DF" w:rsidRDefault="00B116DF" w:rsidP="00B116DF">
      <w:pPr>
        <w:spacing w:after="0"/>
        <w:jc w:val="both"/>
        <w:rPr>
          <w:rFonts w:cs="Arial"/>
          <w:color w:val="000000"/>
          <w:lang w:eastAsia="sl-SI"/>
        </w:rPr>
      </w:pPr>
    </w:p>
    <w:p w14:paraId="5E85855D" w14:textId="77777777" w:rsidR="00B116DF" w:rsidRPr="00D974CD" w:rsidRDefault="00B116DF" w:rsidP="00B116DF">
      <w:pPr>
        <w:spacing w:after="0" w:line="360" w:lineRule="auto"/>
        <w:jc w:val="both"/>
        <w:rPr>
          <w:rFonts w:cs="Arial"/>
          <w:color w:val="000000"/>
        </w:rPr>
      </w:pPr>
      <w:r w:rsidRPr="00D974CD">
        <w:rPr>
          <w:rFonts w:cs="Arial"/>
          <w:b/>
          <w:color w:val="000000"/>
        </w:rPr>
        <w:t>d) Druga znanja in veščine</w:t>
      </w:r>
      <w:r w:rsidRPr="00D974CD">
        <w:rPr>
          <w:rFonts w:cs="Arial"/>
          <w:color w:val="000000"/>
        </w:rPr>
        <w:t xml:space="preserve"> (prosimo navedite vaša znanja in veščine ter področja dela, ki jih poznate, oziroma na katerih imate delovne izkušnje):</w:t>
      </w:r>
    </w:p>
    <w:tbl>
      <w:tblPr>
        <w:tblW w:w="935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56"/>
      </w:tblGrid>
      <w:tr w:rsidR="00B116DF" w:rsidRPr="00D974CD" w14:paraId="7431ECFB" w14:textId="77777777" w:rsidTr="00C9475D">
        <w:tc>
          <w:tcPr>
            <w:tcW w:w="935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35A245D" w14:textId="77777777" w:rsidR="00B116DF" w:rsidRPr="00D974CD" w:rsidRDefault="00B116DF" w:rsidP="00C9475D">
            <w:pPr>
              <w:spacing w:before="120" w:after="0"/>
              <w:rPr>
                <w:rFonts w:cs="Arial"/>
                <w:b/>
                <w:color w:val="000000"/>
              </w:rPr>
            </w:pPr>
          </w:p>
        </w:tc>
      </w:tr>
      <w:tr w:rsidR="00B116DF" w:rsidRPr="00D974CD" w14:paraId="2A5D7B29" w14:textId="77777777" w:rsidTr="00C9475D">
        <w:tc>
          <w:tcPr>
            <w:tcW w:w="935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A5D5A49" w14:textId="77777777" w:rsidR="00B116DF" w:rsidRPr="00D974CD" w:rsidRDefault="00B116DF" w:rsidP="00C9475D">
            <w:pPr>
              <w:spacing w:before="120" w:after="0"/>
              <w:rPr>
                <w:rFonts w:cs="Arial"/>
                <w:color w:val="000000"/>
              </w:rPr>
            </w:pPr>
          </w:p>
        </w:tc>
      </w:tr>
      <w:tr w:rsidR="00B116DF" w:rsidRPr="00D974CD" w14:paraId="4E487EDB" w14:textId="77777777" w:rsidTr="00C9475D">
        <w:tc>
          <w:tcPr>
            <w:tcW w:w="935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F4AA929" w14:textId="77777777" w:rsidR="00B116DF" w:rsidRPr="00D974CD" w:rsidRDefault="00B116DF" w:rsidP="00C9475D">
            <w:pPr>
              <w:spacing w:before="120" w:after="0"/>
              <w:rPr>
                <w:rFonts w:cs="Arial"/>
                <w:color w:val="000000"/>
              </w:rPr>
            </w:pPr>
          </w:p>
        </w:tc>
      </w:tr>
      <w:tr w:rsidR="00B116DF" w:rsidRPr="00D974CD" w14:paraId="432263E7" w14:textId="77777777" w:rsidTr="00C9475D">
        <w:tc>
          <w:tcPr>
            <w:tcW w:w="935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E378627" w14:textId="77777777" w:rsidR="00B116DF" w:rsidRPr="00D974CD" w:rsidRDefault="00B116DF" w:rsidP="00C9475D">
            <w:pPr>
              <w:spacing w:before="120" w:after="0"/>
              <w:rPr>
                <w:rFonts w:cs="Arial"/>
                <w:color w:val="000000"/>
              </w:rPr>
            </w:pPr>
          </w:p>
        </w:tc>
      </w:tr>
      <w:tr w:rsidR="00B116DF" w:rsidRPr="00D974CD" w14:paraId="7E7EEAC1" w14:textId="77777777" w:rsidTr="00C9475D">
        <w:tc>
          <w:tcPr>
            <w:tcW w:w="935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5F77AD" w14:textId="77777777" w:rsidR="00B116DF" w:rsidRPr="00D974CD" w:rsidRDefault="00B116DF" w:rsidP="00C9475D">
            <w:pPr>
              <w:spacing w:before="120" w:after="0"/>
              <w:rPr>
                <w:rFonts w:cs="Arial"/>
                <w:color w:val="000000"/>
              </w:rPr>
            </w:pPr>
          </w:p>
        </w:tc>
      </w:tr>
    </w:tbl>
    <w:p w14:paraId="6600F62E" w14:textId="77777777" w:rsidR="00B116DF" w:rsidRPr="00D974CD" w:rsidRDefault="00B116DF" w:rsidP="00B116DF">
      <w:pPr>
        <w:spacing w:after="0"/>
        <w:rPr>
          <w:rFonts w:cs="Arial"/>
          <w:b/>
          <w:color w:val="000000"/>
        </w:rPr>
      </w:pPr>
    </w:p>
    <w:p w14:paraId="4DF13D85" w14:textId="77777777" w:rsidR="00B116DF" w:rsidRPr="00DC2CB1" w:rsidRDefault="00B116DF" w:rsidP="00B116DF">
      <w:pPr>
        <w:spacing w:after="0"/>
        <w:rPr>
          <w:rFonts w:cs="Arial"/>
          <w:bCs/>
          <w:color w:val="000000"/>
        </w:rPr>
      </w:pPr>
      <w:r w:rsidRPr="00D974CD">
        <w:rPr>
          <w:rFonts w:cs="Arial"/>
          <w:b/>
          <w:color w:val="000000"/>
        </w:rPr>
        <w:t xml:space="preserve">5.) Kratek življenjepis </w:t>
      </w:r>
      <w:r w:rsidRPr="00DC2CB1">
        <w:rPr>
          <w:rFonts w:cs="Arial"/>
          <w:bCs/>
          <w:color w:val="000000"/>
        </w:rPr>
        <w:t>(lahko priložite posebej kot CV):</w:t>
      </w:r>
    </w:p>
    <w:p w14:paraId="3AD1E5FE" w14:textId="77777777" w:rsidR="00B116DF" w:rsidRPr="00D974CD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2171107A" w14:textId="77777777" w:rsidR="00B116DF" w:rsidRPr="00D974CD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0991CB93" w14:textId="77777777" w:rsidR="00B116DF" w:rsidRPr="00D974CD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393B832C" w14:textId="77777777" w:rsidR="00B116DF" w:rsidRPr="00D974CD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3B23EE60" w14:textId="77777777" w:rsidR="00B116DF" w:rsidRPr="00D974CD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6C7CA5F9" w14:textId="77777777" w:rsidR="00B116DF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04F83E24" w14:textId="77777777" w:rsidR="00B116DF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4274A825" w14:textId="77777777" w:rsidR="00B116DF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10636EB5" w14:textId="77777777" w:rsidR="00B116DF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519AD25F" w14:textId="77777777" w:rsidR="00B116DF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3B855E54" w14:textId="77777777" w:rsidR="00B116DF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068091DD" w14:textId="77777777" w:rsidR="00B116DF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0D687A7E" w14:textId="77777777" w:rsidR="00B116DF" w:rsidRPr="00D974CD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7C2FF7E1" w14:textId="77777777" w:rsidR="00B116DF" w:rsidRPr="00D974CD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57457736" w14:textId="77777777" w:rsidR="00B116DF" w:rsidRPr="00D974CD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1EFB31DA" w14:textId="77777777" w:rsidR="00B116DF" w:rsidRPr="00D974CD" w:rsidRDefault="00B116DF" w:rsidP="00B116DF">
      <w:pPr>
        <w:spacing w:after="0"/>
        <w:rPr>
          <w:rFonts w:cs="Arial"/>
          <w:lang w:val="en-GB"/>
        </w:rPr>
      </w:pPr>
    </w:p>
    <w:p w14:paraId="25B44CDE" w14:textId="77777777" w:rsidR="00B116DF" w:rsidRPr="00D974CD" w:rsidRDefault="00B116DF" w:rsidP="00B116DF">
      <w:pPr>
        <w:spacing w:after="0"/>
        <w:rPr>
          <w:rFonts w:cs="Arial"/>
          <w:b/>
          <w:color w:val="000000"/>
        </w:rPr>
      </w:pPr>
      <w:r w:rsidRPr="00D974CD">
        <w:rPr>
          <w:rFonts w:cs="Arial"/>
          <w:b/>
          <w:color w:val="000000"/>
        </w:rPr>
        <w:t xml:space="preserve">6.) Priloge </w:t>
      </w:r>
      <w:r w:rsidRPr="00D974CD">
        <w:rPr>
          <w:rFonts w:cs="Arial"/>
          <w:color w:val="000000"/>
        </w:rPr>
        <w:t>(navedite kaj prilagate vlogi)</w:t>
      </w:r>
      <w:r w:rsidRPr="00D974CD">
        <w:rPr>
          <w:rFonts w:cs="Arial"/>
          <w:b/>
          <w:color w:val="000000"/>
        </w:rPr>
        <w:t>:</w:t>
      </w:r>
    </w:p>
    <w:p w14:paraId="10F59DDE" w14:textId="77777777" w:rsidR="00B116DF" w:rsidRPr="00D974CD" w:rsidRDefault="00B116DF" w:rsidP="00B116DF">
      <w:pPr>
        <w:spacing w:after="0"/>
        <w:rPr>
          <w:rFonts w:cs="Arial"/>
          <w:color w:val="000000"/>
        </w:rPr>
      </w:pPr>
    </w:p>
    <w:tbl>
      <w:tblPr>
        <w:tblW w:w="9487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87"/>
      </w:tblGrid>
      <w:tr w:rsidR="00B116DF" w:rsidRPr="00D974CD" w14:paraId="18A33FCA" w14:textId="77777777" w:rsidTr="005E1A24">
        <w:tc>
          <w:tcPr>
            <w:tcW w:w="948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9B6107C" w14:textId="77777777" w:rsidR="00B116DF" w:rsidRPr="00D974CD" w:rsidRDefault="00B116DF" w:rsidP="00C9475D">
            <w:pPr>
              <w:spacing w:before="120" w:after="0"/>
              <w:rPr>
                <w:rFonts w:cs="Arial"/>
                <w:b/>
                <w:color w:val="000000"/>
              </w:rPr>
            </w:pPr>
          </w:p>
        </w:tc>
      </w:tr>
      <w:tr w:rsidR="00B116DF" w:rsidRPr="00D974CD" w14:paraId="39187ACB" w14:textId="77777777" w:rsidTr="005E1A24">
        <w:tc>
          <w:tcPr>
            <w:tcW w:w="948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9D2DA96" w14:textId="77777777" w:rsidR="00B116DF" w:rsidRPr="00D974CD" w:rsidRDefault="00B116DF" w:rsidP="00C9475D">
            <w:pPr>
              <w:spacing w:before="120" w:after="0"/>
              <w:rPr>
                <w:rFonts w:cs="Arial"/>
                <w:color w:val="000000"/>
              </w:rPr>
            </w:pPr>
          </w:p>
        </w:tc>
      </w:tr>
      <w:tr w:rsidR="00B116DF" w:rsidRPr="00D974CD" w14:paraId="51521373" w14:textId="77777777" w:rsidTr="005E1A24">
        <w:tc>
          <w:tcPr>
            <w:tcW w:w="948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B2B9077" w14:textId="77777777" w:rsidR="00B116DF" w:rsidRPr="00D974CD" w:rsidRDefault="00B116DF" w:rsidP="00C9475D">
            <w:pPr>
              <w:spacing w:before="120" w:after="0"/>
              <w:rPr>
                <w:rFonts w:cs="Arial"/>
                <w:color w:val="000000"/>
              </w:rPr>
            </w:pPr>
          </w:p>
        </w:tc>
      </w:tr>
    </w:tbl>
    <w:p w14:paraId="54C1041C" w14:textId="77777777" w:rsidR="00B116DF" w:rsidRDefault="00B116DF" w:rsidP="00B116DF">
      <w:pPr>
        <w:spacing w:before="60" w:after="0" w:line="360" w:lineRule="auto"/>
        <w:rPr>
          <w:rFonts w:cs="Arial"/>
          <w:b/>
          <w:iCs/>
        </w:rPr>
      </w:pPr>
    </w:p>
    <w:p w14:paraId="0BC77E24" w14:textId="77777777" w:rsidR="00B116DF" w:rsidRDefault="00B116DF" w:rsidP="00B116DF">
      <w:pPr>
        <w:spacing w:before="60" w:after="0" w:line="360" w:lineRule="auto"/>
        <w:rPr>
          <w:rFonts w:cs="Arial"/>
          <w:b/>
          <w:iCs/>
        </w:rPr>
      </w:pPr>
    </w:p>
    <w:p w14:paraId="7F3EE7FE" w14:textId="77777777" w:rsidR="00B116DF" w:rsidRDefault="00B116DF" w:rsidP="00B116DF">
      <w:pPr>
        <w:spacing w:before="60" w:after="0" w:line="360" w:lineRule="auto"/>
        <w:rPr>
          <w:rFonts w:cs="Arial"/>
          <w:b/>
          <w:iCs/>
        </w:rPr>
      </w:pPr>
    </w:p>
    <w:p w14:paraId="400A11CF" w14:textId="77777777" w:rsidR="00220A7D" w:rsidRDefault="00220A7D" w:rsidP="00B116DF">
      <w:pPr>
        <w:spacing w:before="60" w:after="0" w:line="360" w:lineRule="auto"/>
        <w:rPr>
          <w:rFonts w:cs="Arial"/>
          <w:b/>
          <w:iCs/>
        </w:rPr>
      </w:pPr>
    </w:p>
    <w:p w14:paraId="61AF5743" w14:textId="77777777" w:rsidR="00220A7D" w:rsidRDefault="00220A7D" w:rsidP="00B116DF">
      <w:pPr>
        <w:spacing w:before="60" w:after="0" w:line="360" w:lineRule="auto"/>
        <w:rPr>
          <w:rFonts w:cs="Arial"/>
          <w:b/>
          <w:iCs/>
        </w:rPr>
      </w:pPr>
    </w:p>
    <w:p w14:paraId="68A1282E" w14:textId="77777777" w:rsidR="00220A7D" w:rsidRDefault="00220A7D" w:rsidP="00B116DF">
      <w:pPr>
        <w:spacing w:before="60" w:after="0" w:line="360" w:lineRule="auto"/>
        <w:rPr>
          <w:rFonts w:cs="Arial"/>
          <w:b/>
          <w:iCs/>
        </w:rPr>
      </w:pPr>
    </w:p>
    <w:p w14:paraId="5C9A5277" w14:textId="77777777" w:rsidR="00220A7D" w:rsidRDefault="00220A7D" w:rsidP="00B116DF">
      <w:pPr>
        <w:spacing w:before="60" w:after="0" w:line="360" w:lineRule="auto"/>
        <w:rPr>
          <w:rFonts w:cs="Arial"/>
          <w:b/>
          <w:iCs/>
        </w:rPr>
      </w:pPr>
    </w:p>
    <w:p w14:paraId="57533D25" w14:textId="77777777" w:rsidR="00220A7D" w:rsidRDefault="00220A7D" w:rsidP="00B116DF">
      <w:pPr>
        <w:spacing w:before="60" w:after="0" w:line="360" w:lineRule="auto"/>
        <w:rPr>
          <w:rFonts w:cs="Arial"/>
          <w:b/>
          <w:iCs/>
        </w:rPr>
      </w:pPr>
    </w:p>
    <w:p w14:paraId="370DA4F4" w14:textId="77777777" w:rsidR="00220A7D" w:rsidRDefault="00220A7D" w:rsidP="00B116DF">
      <w:pPr>
        <w:spacing w:before="60" w:after="0" w:line="360" w:lineRule="auto"/>
        <w:rPr>
          <w:rFonts w:cs="Arial"/>
          <w:b/>
          <w:iCs/>
        </w:rPr>
      </w:pPr>
    </w:p>
    <w:p w14:paraId="2B56EEF7" w14:textId="2F5DA848" w:rsidR="00B116DF" w:rsidRPr="00D974CD" w:rsidRDefault="00B116DF" w:rsidP="00B116DF">
      <w:pPr>
        <w:spacing w:before="60" w:after="0" w:line="360" w:lineRule="auto"/>
        <w:rPr>
          <w:rFonts w:cs="Arial"/>
          <w:b/>
          <w:iCs/>
        </w:rPr>
      </w:pPr>
      <w:r w:rsidRPr="00D974CD">
        <w:rPr>
          <w:rFonts w:cs="Arial"/>
          <w:b/>
          <w:iCs/>
        </w:rPr>
        <w:lastRenderedPageBreak/>
        <w:t>7.) Izjava o izpolnjevanju pogojev</w:t>
      </w:r>
      <w:r>
        <w:rPr>
          <w:rFonts w:cs="Arial"/>
          <w:b/>
          <w:iCs/>
        </w:rPr>
        <w:t>:</w:t>
      </w:r>
    </w:p>
    <w:p w14:paraId="411A3E97" w14:textId="77777777" w:rsidR="00B116DF" w:rsidRDefault="00B116DF" w:rsidP="00B116DF">
      <w:pPr>
        <w:spacing w:after="0" w:line="260" w:lineRule="exact"/>
        <w:rPr>
          <w:rFonts w:cs="Arial"/>
        </w:rPr>
      </w:pPr>
    </w:p>
    <w:p w14:paraId="26DFFDED" w14:textId="77777777" w:rsidR="00B116DF" w:rsidRPr="00D974CD" w:rsidRDefault="00B116DF" w:rsidP="00B116DF">
      <w:pPr>
        <w:spacing w:after="0" w:line="260" w:lineRule="exact"/>
        <w:rPr>
          <w:rFonts w:cs="Arial"/>
        </w:rPr>
      </w:pPr>
      <w:r w:rsidRPr="00D974CD">
        <w:rPr>
          <w:rFonts w:cs="Arial"/>
        </w:rPr>
        <w:t>Podpisani/a: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076"/>
        <w:gridCol w:w="530"/>
        <w:gridCol w:w="1941"/>
        <w:gridCol w:w="4523"/>
      </w:tblGrid>
      <w:tr w:rsidR="00B116DF" w:rsidRPr="00D974CD" w14:paraId="09C6B794" w14:textId="77777777" w:rsidTr="00C9475D">
        <w:tc>
          <w:tcPr>
            <w:tcW w:w="2088" w:type="dxa"/>
            <w:shd w:val="clear" w:color="auto" w:fill="auto"/>
          </w:tcPr>
          <w:p w14:paraId="7A1D231E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  <w:r w:rsidRPr="00D974CD">
              <w:rPr>
                <w:rFonts w:cs="Arial"/>
              </w:rPr>
              <w:t>Ime in priimek:</w:t>
            </w:r>
          </w:p>
        </w:tc>
        <w:tc>
          <w:tcPr>
            <w:tcW w:w="712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AD934AD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</w:p>
        </w:tc>
      </w:tr>
      <w:tr w:rsidR="00B116DF" w:rsidRPr="00D974CD" w14:paraId="62BDF3E9" w14:textId="77777777" w:rsidTr="00C9475D">
        <w:tc>
          <w:tcPr>
            <w:tcW w:w="2088" w:type="dxa"/>
            <w:shd w:val="clear" w:color="auto" w:fill="auto"/>
          </w:tcPr>
          <w:p w14:paraId="277D5D5E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  <w:r w:rsidRPr="00D974CD">
              <w:rPr>
                <w:rFonts w:cs="Arial"/>
              </w:rPr>
              <w:t>Prejšnji priimek:</w:t>
            </w:r>
          </w:p>
        </w:tc>
        <w:tc>
          <w:tcPr>
            <w:tcW w:w="712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73A642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</w:p>
        </w:tc>
      </w:tr>
      <w:tr w:rsidR="00B116DF" w:rsidRPr="00D974CD" w14:paraId="2A49CE00" w14:textId="77777777" w:rsidTr="00C9475D">
        <w:tc>
          <w:tcPr>
            <w:tcW w:w="2088" w:type="dxa"/>
            <w:shd w:val="clear" w:color="auto" w:fill="auto"/>
          </w:tcPr>
          <w:p w14:paraId="2C432BDB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  <w:r w:rsidRPr="00D974CD">
              <w:rPr>
                <w:rFonts w:cs="Arial"/>
              </w:rPr>
              <w:t>EMŠO:</w:t>
            </w:r>
          </w:p>
        </w:tc>
        <w:tc>
          <w:tcPr>
            <w:tcW w:w="712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F62DDA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</w:p>
        </w:tc>
      </w:tr>
      <w:tr w:rsidR="00B116DF" w:rsidRPr="00D974CD" w14:paraId="0AB58E76" w14:textId="77777777" w:rsidTr="00C9475D">
        <w:tc>
          <w:tcPr>
            <w:tcW w:w="2088" w:type="dxa"/>
            <w:shd w:val="clear" w:color="auto" w:fill="auto"/>
          </w:tcPr>
          <w:p w14:paraId="6C70AC9D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  <w:r w:rsidRPr="00D974CD">
              <w:rPr>
                <w:rFonts w:cs="Arial"/>
              </w:rPr>
              <w:t>Državljanstvo:</w:t>
            </w:r>
          </w:p>
        </w:tc>
        <w:tc>
          <w:tcPr>
            <w:tcW w:w="712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9B0257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</w:p>
        </w:tc>
      </w:tr>
      <w:tr w:rsidR="00B116DF" w:rsidRPr="00D974CD" w14:paraId="7811B658" w14:textId="77777777" w:rsidTr="00C9475D">
        <w:tc>
          <w:tcPr>
            <w:tcW w:w="4606" w:type="dxa"/>
            <w:gridSpan w:val="3"/>
            <w:shd w:val="clear" w:color="auto" w:fill="auto"/>
          </w:tcPr>
          <w:p w14:paraId="722709F3" w14:textId="77777777" w:rsidR="00B116DF" w:rsidRPr="00D974CD" w:rsidRDefault="00B116DF" w:rsidP="00C9475D">
            <w:pPr>
              <w:spacing w:before="240" w:after="0" w:line="260" w:lineRule="exact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5EB59B3F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</w:p>
        </w:tc>
      </w:tr>
      <w:tr w:rsidR="00B116DF" w:rsidRPr="00D974CD" w14:paraId="46CC39B1" w14:textId="77777777" w:rsidTr="00C9475D">
        <w:tc>
          <w:tcPr>
            <w:tcW w:w="2628" w:type="dxa"/>
            <w:gridSpan w:val="2"/>
            <w:shd w:val="clear" w:color="auto" w:fill="auto"/>
          </w:tcPr>
          <w:p w14:paraId="5A8D54D7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  <w:r w:rsidRPr="00D974CD">
              <w:rPr>
                <w:rFonts w:cs="Arial"/>
              </w:rPr>
              <w:t>Ulica in hišna številka:</w:t>
            </w:r>
          </w:p>
        </w:tc>
        <w:tc>
          <w:tcPr>
            <w:tcW w:w="65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AFC9425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</w:p>
        </w:tc>
      </w:tr>
      <w:tr w:rsidR="00B116DF" w:rsidRPr="00D974CD" w14:paraId="4D97BA31" w14:textId="77777777" w:rsidTr="00C9475D">
        <w:tc>
          <w:tcPr>
            <w:tcW w:w="2628" w:type="dxa"/>
            <w:gridSpan w:val="2"/>
            <w:shd w:val="clear" w:color="auto" w:fill="auto"/>
          </w:tcPr>
          <w:p w14:paraId="23CE04A8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  <w:r w:rsidRPr="00D974CD">
              <w:rPr>
                <w:rFonts w:cs="Arial"/>
              </w:rPr>
              <w:t>Poštna številka in pošta:</w:t>
            </w:r>
          </w:p>
        </w:tc>
        <w:tc>
          <w:tcPr>
            <w:tcW w:w="65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957434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</w:p>
        </w:tc>
      </w:tr>
      <w:tr w:rsidR="00B116DF" w:rsidRPr="00D974CD" w14:paraId="254277EB" w14:textId="77777777" w:rsidTr="00C9475D">
        <w:tc>
          <w:tcPr>
            <w:tcW w:w="4606" w:type="dxa"/>
            <w:gridSpan w:val="3"/>
            <w:shd w:val="clear" w:color="auto" w:fill="auto"/>
          </w:tcPr>
          <w:p w14:paraId="50CED8B2" w14:textId="77777777" w:rsidR="00B116DF" w:rsidRPr="00D974CD" w:rsidRDefault="00B116DF" w:rsidP="00C9475D">
            <w:pPr>
              <w:spacing w:before="240" w:after="0" w:line="260" w:lineRule="exact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2A5BF7E9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</w:p>
        </w:tc>
      </w:tr>
      <w:tr w:rsidR="00B116DF" w:rsidRPr="00D974CD" w14:paraId="1A2AF48C" w14:textId="77777777" w:rsidTr="00C9475D">
        <w:tc>
          <w:tcPr>
            <w:tcW w:w="2628" w:type="dxa"/>
            <w:gridSpan w:val="2"/>
            <w:shd w:val="clear" w:color="auto" w:fill="auto"/>
          </w:tcPr>
          <w:p w14:paraId="01FF36C9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  <w:r w:rsidRPr="00D974CD">
              <w:rPr>
                <w:rFonts w:cs="Arial"/>
              </w:rPr>
              <w:t>Ulica in hišna številka:</w:t>
            </w:r>
          </w:p>
        </w:tc>
        <w:tc>
          <w:tcPr>
            <w:tcW w:w="65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6E56A47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</w:p>
        </w:tc>
      </w:tr>
      <w:tr w:rsidR="00B116DF" w:rsidRPr="00D974CD" w14:paraId="11936831" w14:textId="77777777" w:rsidTr="00C9475D">
        <w:tc>
          <w:tcPr>
            <w:tcW w:w="2628" w:type="dxa"/>
            <w:gridSpan w:val="2"/>
            <w:shd w:val="clear" w:color="auto" w:fill="auto"/>
          </w:tcPr>
          <w:p w14:paraId="7CF465AA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  <w:r w:rsidRPr="00D974CD">
              <w:rPr>
                <w:rFonts w:cs="Arial"/>
              </w:rPr>
              <w:t>Poštna številka in pošta:</w:t>
            </w:r>
          </w:p>
        </w:tc>
        <w:tc>
          <w:tcPr>
            <w:tcW w:w="65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ED1D8C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</w:p>
        </w:tc>
      </w:tr>
    </w:tbl>
    <w:p w14:paraId="24C52E1D" w14:textId="77777777" w:rsidR="00B116DF" w:rsidRDefault="00B116DF" w:rsidP="003E3109">
      <w:pPr>
        <w:spacing w:after="0"/>
        <w:rPr>
          <w:rFonts w:cs="Arial"/>
          <w:b/>
          <w:i/>
          <w:iCs/>
          <w:u w:val="single"/>
        </w:rPr>
      </w:pPr>
    </w:p>
    <w:p w14:paraId="3C2C9A7F" w14:textId="507B2B59" w:rsidR="00B116DF" w:rsidRPr="00D974CD" w:rsidRDefault="00B116DF" w:rsidP="005E1A24">
      <w:pPr>
        <w:spacing w:after="0"/>
        <w:ind w:left="-180"/>
        <w:rPr>
          <w:rFonts w:cs="Arial"/>
          <w:b/>
          <w:i/>
          <w:iCs/>
        </w:rPr>
      </w:pPr>
      <w:r w:rsidRPr="00D974CD">
        <w:rPr>
          <w:rFonts w:cs="Arial"/>
          <w:b/>
          <w:i/>
          <w:iCs/>
          <w:u w:val="single"/>
        </w:rPr>
        <w:t>izjavljam</w:t>
      </w:r>
      <w:r w:rsidRPr="00D974CD">
        <w:rPr>
          <w:rFonts w:cs="Arial"/>
          <w:b/>
          <w:i/>
          <w:iCs/>
        </w:rPr>
        <w:t>, da:</w:t>
      </w:r>
    </w:p>
    <w:p w14:paraId="359910D1" w14:textId="77777777" w:rsidR="003E3109" w:rsidRPr="00A25476" w:rsidRDefault="003E3109" w:rsidP="003E3109">
      <w:pPr>
        <w:numPr>
          <w:ilvl w:val="0"/>
          <w:numId w:val="1"/>
        </w:numPr>
        <w:spacing w:after="0" w:line="240" w:lineRule="auto"/>
        <w:jc w:val="both"/>
        <w:rPr>
          <w:rFonts w:cs="Arial"/>
          <w:i/>
          <w:sz w:val="20"/>
          <w:szCs w:val="20"/>
        </w:rPr>
      </w:pPr>
      <w:r w:rsidRPr="00A25476">
        <w:rPr>
          <w:rFonts w:cs="Arial"/>
          <w:i/>
          <w:sz w:val="20"/>
          <w:szCs w:val="20"/>
        </w:rPr>
        <w:t>so vsi podatki, ki sem jih navedel</w:t>
      </w:r>
      <w:r>
        <w:rPr>
          <w:rFonts w:cs="Arial"/>
          <w:i/>
          <w:sz w:val="20"/>
          <w:szCs w:val="20"/>
        </w:rPr>
        <w:t>/-a</w:t>
      </w:r>
      <w:r w:rsidRPr="00A25476">
        <w:rPr>
          <w:rFonts w:cs="Arial"/>
          <w:i/>
          <w:sz w:val="20"/>
          <w:szCs w:val="20"/>
        </w:rPr>
        <w:t xml:space="preserve"> v prijavi, resnični, točni in popolni ter da za svojo izjavo prevzemam vso materialno in kazensko odgovornost;</w:t>
      </w:r>
    </w:p>
    <w:p w14:paraId="4C26F758" w14:textId="77777777" w:rsidR="003E3109" w:rsidRPr="00E255B1" w:rsidRDefault="003E3109" w:rsidP="003E3109">
      <w:pPr>
        <w:numPr>
          <w:ilvl w:val="0"/>
          <w:numId w:val="1"/>
        </w:numPr>
        <w:spacing w:after="0" w:line="240" w:lineRule="auto"/>
        <w:jc w:val="both"/>
        <w:rPr>
          <w:rFonts w:cs="Arial"/>
          <w:i/>
          <w:sz w:val="20"/>
          <w:szCs w:val="20"/>
        </w:rPr>
      </w:pPr>
      <w:r w:rsidRPr="00E255B1">
        <w:rPr>
          <w:rFonts w:cs="Arial"/>
          <w:i/>
          <w:sz w:val="20"/>
          <w:szCs w:val="20"/>
        </w:rPr>
        <w:t>izpolnjujem vse formalne pogoje za zasedbo delovnega mesta za katerega kandidiram;</w:t>
      </w:r>
    </w:p>
    <w:p w14:paraId="0DEBC782" w14:textId="77777777" w:rsidR="003E3109" w:rsidRDefault="003E3109" w:rsidP="003E3109">
      <w:pPr>
        <w:numPr>
          <w:ilvl w:val="0"/>
          <w:numId w:val="1"/>
        </w:numPr>
        <w:spacing w:after="0" w:line="240" w:lineRule="auto"/>
        <w:jc w:val="both"/>
        <w:rPr>
          <w:rFonts w:cs="Arial"/>
          <w:i/>
          <w:sz w:val="20"/>
          <w:szCs w:val="20"/>
        </w:rPr>
      </w:pPr>
      <w:r w:rsidRPr="00E255B1">
        <w:rPr>
          <w:rFonts w:cs="Arial"/>
          <w:i/>
          <w:sz w:val="20"/>
          <w:szCs w:val="20"/>
        </w:rPr>
        <w:t>sem državljan/-</w:t>
      </w:r>
      <w:proofErr w:type="spellStart"/>
      <w:r w:rsidRPr="00E255B1">
        <w:rPr>
          <w:rFonts w:cs="Arial"/>
          <w:i/>
          <w:sz w:val="20"/>
          <w:szCs w:val="20"/>
        </w:rPr>
        <w:t>ka</w:t>
      </w:r>
      <w:proofErr w:type="spellEnd"/>
      <w:r w:rsidRPr="00E255B1">
        <w:rPr>
          <w:rFonts w:cs="Arial"/>
          <w:i/>
          <w:sz w:val="20"/>
          <w:szCs w:val="20"/>
        </w:rPr>
        <w:t xml:space="preserve"> Republike Slovenije;</w:t>
      </w:r>
    </w:p>
    <w:p w14:paraId="29518638" w14:textId="77777777" w:rsidR="003E3109" w:rsidRPr="00E255B1" w:rsidRDefault="003E3109" w:rsidP="003E3109">
      <w:pPr>
        <w:numPr>
          <w:ilvl w:val="0"/>
          <w:numId w:val="1"/>
        </w:numPr>
        <w:spacing w:after="0" w:line="240" w:lineRule="auto"/>
        <w:jc w:val="both"/>
        <w:rPr>
          <w:rFonts w:cs="Arial"/>
          <w:i/>
          <w:sz w:val="20"/>
          <w:szCs w:val="20"/>
        </w:rPr>
      </w:pPr>
      <w:r>
        <w:rPr>
          <w:rFonts w:cs="Arial"/>
          <w:i/>
          <w:sz w:val="20"/>
          <w:szCs w:val="20"/>
        </w:rPr>
        <w:t>izpolnjujem pogoj o znanju uradnega jezika;</w:t>
      </w:r>
    </w:p>
    <w:p w14:paraId="3796CA77" w14:textId="77777777" w:rsidR="003E3109" w:rsidRPr="00E255B1" w:rsidRDefault="003E3109" w:rsidP="003E3109">
      <w:pPr>
        <w:numPr>
          <w:ilvl w:val="0"/>
          <w:numId w:val="1"/>
        </w:numPr>
        <w:spacing w:after="0" w:line="240" w:lineRule="auto"/>
        <w:jc w:val="both"/>
        <w:rPr>
          <w:rFonts w:cs="Arial"/>
          <w:i/>
          <w:sz w:val="20"/>
          <w:szCs w:val="20"/>
        </w:rPr>
      </w:pPr>
      <w:r w:rsidRPr="00E255B1">
        <w:rPr>
          <w:rFonts w:cs="Arial"/>
          <w:i/>
          <w:sz w:val="20"/>
          <w:szCs w:val="20"/>
        </w:rPr>
        <w:t>nisem bil/-a pravnomočno obsojen/-a zaradi naklepnega kaznivega dejanja, ki se preganja po uradni dolžnosti, in nisem bil/-a obsojena na nepogojno kazen zapora v trajanju več kot šest mesecev;</w:t>
      </w:r>
    </w:p>
    <w:p w14:paraId="2EE212F2" w14:textId="77777777" w:rsidR="003E3109" w:rsidRDefault="003E3109" w:rsidP="003E3109">
      <w:pPr>
        <w:numPr>
          <w:ilvl w:val="0"/>
          <w:numId w:val="1"/>
        </w:numPr>
        <w:spacing w:after="0" w:line="240" w:lineRule="auto"/>
        <w:jc w:val="both"/>
        <w:rPr>
          <w:rFonts w:cs="Arial"/>
          <w:i/>
          <w:sz w:val="20"/>
          <w:szCs w:val="20"/>
        </w:rPr>
      </w:pPr>
      <w:r w:rsidRPr="00E255B1">
        <w:rPr>
          <w:rFonts w:cs="Arial"/>
          <w:i/>
          <w:sz w:val="20"/>
          <w:szCs w:val="20"/>
        </w:rPr>
        <w:t>zoper mene ni vložena pravnomočna obtožnica zaradi naklepnega kaznivega dejanja, ki se preganja po uradni dolžnosti;</w:t>
      </w:r>
    </w:p>
    <w:p w14:paraId="31FD8DFB" w14:textId="77777777" w:rsidR="003E3109" w:rsidRPr="00ED7BD8" w:rsidRDefault="003E3109" w:rsidP="003E3109">
      <w:pPr>
        <w:numPr>
          <w:ilvl w:val="0"/>
          <w:numId w:val="1"/>
        </w:numPr>
        <w:spacing w:after="0" w:line="240" w:lineRule="auto"/>
        <w:jc w:val="both"/>
        <w:rPr>
          <w:rFonts w:cs="Arial"/>
          <w:i/>
          <w:sz w:val="20"/>
          <w:szCs w:val="20"/>
        </w:rPr>
      </w:pPr>
      <w:r w:rsidRPr="00ED7BD8">
        <w:rPr>
          <w:rFonts w:cs="Arial"/>
          <w:i/>
          <w:sz w:val="20"/>
          <w:szCs w:val="20"/>
        </w:rPr>
        <w:t>soglašam, da Mestna občina Murska Sobota osebne podatke iz tega obrazca uporabi izključno za namen izvedbe predmetnega javnega natečaja;</w:t>
      </w:r>
    </w:p>
    <w:p w14:paraId="06DA2FA4" w14:textId="219E2582" w:rsidR="00B116DF" w:rsidRPr="003E3109" w:rsidRDefault="003E3109" w:rsidP="003E3109">
      <w:pPr>
        <w:numPr>
          <w:ilvl w:val="0"/>
          <w:numId w:val="1"/>
        </w:numPr>
        <w:spacing w:after="0" w:line="240" w:lineRule="auto"/>
        <w:jc w:val="both"/>
        <w:rPr>
          <w:rFonts w:cs="Arial"/>
          <w:i/>
          <w:sz w:val="20"/>
          <w:szCs w:val="20"/>
        </w:rPr>
      </w:pPr>
      <w:r w:rsidRPr="00A25476">
        <w:rPr>
          <w:rFonts w:cs="Arial"/>
          <w:i/>
          <w:sz w:val="20"/>
          <w:szCs w:val="20"/>
        </w:rPr>
        <w:t>za preverjanje pogojev za zaposlitev, dovoljujem Mestni občini Murska Sobota pridobitev zgoraj navedenih podatkov iz uradnih evidenc.</w:t>
      </w: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95"/>
        <w:gridCol w:w="2825"/>
        <w:gridCol w:w="1414"/>
        <w:gridCol w:w="3336"/>
      </w:tblGrid>
      <w:tr w:rsidR="00B116DF" w:rsidRPr="00D974CD" w14:paraId="61099D0F" w14:textId="77777777" w:rsidTr="00C9475D">
        <w:tc>
          <w:tcPr>
            <w:tcW w:w="1510" w:type="dxa"/>
          </w:tcPr>
          <w:p w14:paraId="7B624F1C" w14:textId="77777777" w:rsidR="00B116DF" w:rsidRPr="00D974CD" w:rsidRDefault="00B116DF" w:rsidP="00C9475D">
            <w:pPr>
              <w:spacing w:after="0" w:line="260" w:lineRule="atLeast"/>
              <w:rPr>
                <w:rFonts w:cs="Arial"/>
              </w:rPr>
            </w:pPr>
          </w:p>
          <w:p w14:paraId="0BCB956B" w14:textId="77777777" w:rsidR="005E1A24" w:rsidRDefault="005E1A24" w:rsidP="00C9475D">
            <w:pPr>
              <w:spacing w:after="0" w:line="260" w:lineRule="atLeast"/>
              <w:rPr>
                <w:rFonts w:cs="Arial"/>
              </w:rPr>
            </w:pPr>
          </w:p>
          <w:p w14:paraId="64D333D4" w14:textId="203AD35F" w:rsidR="00B116DF" w:rsidRPr="00D974CD" w:rsidRDefault="00B116DF" w:rsidP="00C9475D">
            <w:pPr>
              <w:spacing w:after="0" w:line="260" w:lineRule="atLeast"/>
              <w:rPr>
                <w:rFonts w:cs="Arial"/>
              </w:rPr>
            </w:pPr>
            <w:r w:rsidRPr="00D974CD">
              <w:rPr>
                <w:rFonts w:cs="Arial"/>
              </w:rPr>
              <w:t>Kraj in datum:</w:t>
            </w: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14:paraId="15783046" w14:textId="77777777" w:rsidR="00B116DF" w:rsidRPr="00D974CD" w:rsidRDefault="00B116DF" w:rsidP="00C9475D">
            <w:pPr>
              <w:spacing w:after="0" w:line="260" w:lineRule="atLeast"/>
              <w:jc w:val="center"/>
              <w:rPr>
                <w:rFonts w:cs="Arial"/>
              </w:rPr>
            </w:pPr>
          </w:p>
        </w:tc>
        <w:tc>
          <w:tcPr>
            <w:tcW w:w="1440" w:type="dxa"/>
          </w:tcPr>
          <w:p w14:paraId="3EE0A241" w14:textId="77777777" w:rsidR="00B116DF" w:rsidRPr="00D974CD" w:rsidRDefault="00B116DF" w:rsidP="00C9475D">
            <w:pPr>
              <w:spacing w:after="0" w:line="260" w:lineRule="atLeast"/>
              <w:rPr>
                <w:rFonts w:cs="Arial"/>
              </w:rPr>
            </w:pPr>
          </w:p>
        </w:tc>
        <w:tc>
          <w:tcPr>
            <w:tcW w:w="3382" w:type="dxa"/>
            <w:tcBorders>
              <w:bottom w:val="single" w:sz="4" w:space="0" w:color="auto"/>
            </w:tcBorders>
          </w:tcPr>
          <w:p w14:paraId="4ABD73A0" w14:textId="77777777" w:rsidR="00B116DF" w:rsidRPr="00D974CD" w:rsidRDefault="00B116DF" w:rsidP="00C9475D">
            <w:pPr>
              <w:spacing w:after="0" w:line="260" w:lineRule="atLeast"/>
              <w:jc w:val="center"/>
              <w:rPr>
                <w:rFonts w:cs="Arial"/>
              </w:rPr>
            </w:pPr>
          </w:p>
        </w:tc>
      </w:tr>
      <w:tr w:rsidR="00B116DF" w:rsidRPr="00D974CD" w14:paraId="5F6A97E2" w14:textId="77777777" w:rsidTr="00C9475D">
        <w:tc>
          <w:tcPr>
            <w:tcW w:w="1510" w:type="dxa"/>
          </w:tcPr>
          <w:p w14:paraId="48DB43C8" w14:textId="77777777" w:rsidR="00B116DF" w:rsidRDefault="00B116DF" w:rsidP="00C9475D">
            <w:pPr>
              <w:spacing w:after="0" w:line="260" w:lineRule="atLeast"/>
              <w:rPr>
                <w:rFonts w:cs="Arial"/>
              </w:rPr>
            </w:pPr>
          </w:p>
          <w:p w14:paraId="1EC428C0" w14:textId="77777777" w:rsidR="00B116DF" w:rsidRDefault="00B116DF" w:rsidP="00C9475D">
            <w:pPr>
              <w:spacing w:after="0" w:line="260" w:lineRule="atLeast"/>
              <w:rPr>
                <w:rFonts w:cs="Arial"/>
              </w:rPr>
            </w:pPr>
          </w:p>
          <w:p w14:paraId="665C001A" w14:textId="77777777" w:rsidR="00B116DF" w:rsidRDefault="00B116DF" w:rsidP="00C9475D">
            <w:pPr>
              <w:spacing w:after="0" w:line="260" w:lineRule="atLeast"/>
              <w:rPr>
                <w:rFonts w:cs="Arial"/>
              </w:rPr>
            </w:pPr>
          </w:p>
          <w:p w14:paraId="49B48E23" w14:textId="77777777" w:rsidR="0089222C" w:rsidRDefault="0089222C" w:rsidP="00C9475D">
            <w:pPr>
              <w:spacing w:after="0" w:line="260" w:lineRule="atLeast"/>
              <w:rPr>
                <w:rFonts w:cs="Arial"/>
              </w:rPr>
            </w:pPr>
          </w:p>
          <w:p w14:paraId="727CC1AE" w14:textId="77777777" w:rsidR="00B116DF" w:rsidRPr="00D974CD" w:rsidRDefault="00B116DF" w:rsidP="00C9475D">
            <w:pPr>
              <w:spacing w:after="0" w:line="260" w:lineRule="atLeast"/>
              <w:rPr>
                <w:rFonts w:cs="Arial"/>
              </w:rPr>
            </w:pPr>
          </w:p>
        </w:tc>
        <w:tc>
          <w:tcPr>
            <w:tcW w:w="2880" w:type="dxa"/>
            <w:tcBorders>
              <w:top w:val="single" w:sz="4" w:space="0" w:color="auto"/>
            </w:tcBorders>
          </w:tcPr>
          <w:p w14:paraId="371F210E" w14:textId="77777777" w:rsidR="00B116DF" w:rsidRPr="00D974CD" w:rsidRDefault="00B116DF" w:rsidP="00C9475D">
            <w:pPr>
              <w:spacing w:after="0" w:line="260" w:lineRule="atLeast"/>
              <w:rPr>
                <w:rFonts w:cs="Arial"/>
              </w:rPr>
            </w:pPr>
          </w:p>
        </w:tc>
        <w:tc>
          <w:tcPr>
            <w:tcW w:w="1440" w:type="dxa"/>
          </w:tcPr>
          <w:p w14:paraId="4043DED7" w14:textId="77777777" w:rsidR="00B116DF" w:rsidRPr="00D974CD" w:rsidRDefault="00B116DF" w:rsidP="00C9475D">
            <w:pPr>
              <w:spacing w:after="0" w:line="260" w:lineRule="atLeast"/>
              <w:rPr>
                <w:rFonts w:cs="Arial"/>
              </w:rPr>
            </w:pPr>
          </w:p>
        </w:tc>
        <w:tc>
          <w:tcPr>
            <w:tcW w:w="3382" w:type="dxa"/>
            <w:tcBorders>
              <w:top w:val="single" w:sz="4" w:space="0" w:color="auto"/>
            </w:tcBorders>
          </w:tcPr>
          <w:p w14:paraId="06C8C642" w14:textId="77777777" w:rsidR="00B116DF" w:rsidRPr="00D974CD" w:rsidRDefault="00B116DF" w:rsidP="00C9475D">
            <w:pPr>
              <w:spacing w:after="0" w:line="260" w:lineRule="atLeast"/>
              <w:jc w:val="center"/>
              <w:rPr>
                <w:rFonts w:cs="Arial"/>
              </w:rPr>
            </w:pPr>
            <w:r w:rsidRPr="00D974CD">
              <w:rPr>
                <w:rFonts w:cs="Arial"/>
              </w:rPr>
              <w:t>(podpis kandidata)</w:t>
            </w:r>
          </w:p>
        </w:tc>
      </w:tr>
    </w:tbl>
    <w:p w14:paraId="1751A500" w14:textId="77777777" w:rsidR="00B116DF" w:rsidRPr="00D974CD" w:rsidRDefault="00B116DF" w:rsidP="00B116DF">
      <w:pPr>
        <w:tabs>
          <w:tab w:val="left" w:pos="3402"/>
        </w:tabs>
        <w:spacing w:after="0" w:line="260" w:lineRule="atLeast"/>
        <w:jc w:val="both"/>
        <w:rPr>
          <w:rFonts w:cs="Arial"/>
        </w:rPr>
      </w:pPr>
      <w:r w:rsidRPr="00D974CD">
        <w:rPr>
          <w:rFonts w:cs="Arial"/>
        </w:rPr>
        <w:t>* V primeru prijave na javni natečaj v elektronski obliki, veljavnost zgornje izjave ni pogojena s (elektronskim) podpisom.</w:t>
      </w:r>
    </w:p>
    <w:p w14:paraId="3233BA0E" w14:textId="77777777" w:rsidR="00B116DF" w:rsidRPr="00D974CD" w:rsidRDefault="00B116DF" w:rsidP="00B116DF">
      <w:pPr>
        <w:spacing w:after="0"/>
      </w:pPr>
    </w:p>
    <w:p w14:paraId="18E9820A" w14:textId="77777777" w:rsidR="00420E1B" w:rsidRDefault="00420E1B"/>
    <w:sectPr w:rsidR="00420E1B" w:rsidSect="00C81E95">
      <w:headerReference w:type="first" r:id="rId7"/>
      <w:footerReference w:type="first" r:id="rId8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E9E9F4" w14:textId="77777777" w:rsidR="00EC53E6" w:rsidRDefault="00EC53E6" w:rsidP="009209D4">
      <w:pPr>
        <w:spacing w:after="0" w:line="240" w:lineRule="auto"/>
      </w:pPr>
      <w:r>
        <w:separator/>
      </w:r>
    </w:p>
  </w:endnote>
  <w:endnote w:type="continuationSeparator" w:id="0">
    <w:p w14:paraId="2DE60E92" w14:textId="77777777" w:rsidR="00EC53E6" w:rsidRDefault="00EC53E6" w:rsidP="009209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Pro">
    <w:altName w:val="Segoe UI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3537C4" w14:textId="77777777" w:rsidR="009209D4" w:rsidRDefault="004C5875">
    <w:pPr>
      <w:pStyle w:val="Noga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D3634E4" wp14:editId="3397E18D">
              <wp:simplePos x="0" y="0"/>
              <wp:positionH relativeFrom="page">
                <wp:align>center</wp:align>
              </wp:positionH>
              <wp:positionV relativeFrom="page">
                <wp:posOffset>9757410</wp:posOffset>
              </wp:positionV>
              <wp:extent cx="2451735" cy="575945"/>
              <wp:effectExtent l="3175" t="3810" r="2540" b="1270"/>
              <wp:wrapNone/>
              <wp:docPr id="73022866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51735" cy="575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B4A614" w14:textId="77777777" w:rsidR="009209D4" w:rsidRPr="009209D4" w:rsidRDefault="009209D4" w:rsidP="009209D4">
                          <w:pPr>
                            <w:spacing w:after="0"/>
                            <w:jc w:val="center"/>
                            <w:rPr>
                              <w:rFonts w:cs="Arial"/>
                              <w:color w:val="006666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9209D4">
                            <w:rPr>
                              <w:rFonts w:cs="Arial"/>
                              <w:color w:val="006666"/>
                              <w:sz w:val="16"/>
                              <w:szCs w:val="16"/>
                            </w:rPr>
                            <w:t>Kardoševa</w:t>
                          </w:r>
                          <w:proofErr w:type="spellEnd"/>
                          <w:r w:rsidRPr="009209D4">
                            <w:rPr>
                              <w:rFonts w:cs="Arial"/>
                              <w:color w:val="006666"/>
                              <w:sz w:val="16"/>
                              <w:szCs w:val="16"/>
                            </w:rPr>
                            <w:t xml:space="preserve"> ulica 2 · 9000 Murska Sobota</w:t>
                          </w:r>
                        </w:p>
                        <w:p w14:paraId="01542E87" w14:textId="77777777" w:rsidR="009209D4" w:rsidRPr="009209D4" w:rsidRDefault="009209D4" w:rsidP="009209D4">
                          <w:pPr>
                            <w:spacing w:after="0"/>
                            <w:jc w:val="center"/>
                            <w:rPr>
                              <w:rFonts w:cs="Arial"/>
                              <w:color w:val="006666"/>
                              <w:sz w:val="16"/>
                              <w:szCs w:val="16"/>
                            </w:rPr>
                          </w:pPr>
                          <w:r w:rsidRPr="009209D4">
                            <w:rPr>
                              <w:rFonts w:cs="Arial"/>
                              <w:color w:val="006666"/>
                              <w:sz w:val="16"/>
                              <w:szCs w:val="16"/>
                            </w:rPr>
                            <w:t xml:space="preserve">tel.: (02) 525 16 77 · </w:t>
                          </w:r>
                          <w:proofErr w:type="spellStart"/>
                          <w:r w:rsidRPr="009209D4">
                            <w:rPr>
                              <w:rFonts w:cs="Arial"/>
                              <w:color w:val="006666"/>
                              <w:sz w:val="16"/>
                              <w:szCs w:val="16"/>
                            </w:rPr>
                            <w:t>fax</w:t>
                          </w:r>
                          <w:proofErr w:type="spellEnd"/>
                          <w:r w:rsidRPr="009209D4">
                            <w:rPr>
                              <w:rFonts w:cs="Arial"/>
                              <w:color w:val="006666"/>
                              <w:sz w:val="16"/>
                              <w:szCs w:val="16"/>
                            </w:rPr>
                            <w:t>: (02) 525 16 15</w:t>
                          </w:r>
                        </w:p>
                        <w:p w14:paraId="15899BAE" w14:textId="77777777" w:rsidR="009209D4" w:rsidRPr="009209D4" w:rsidRDefault="009209D4" w:rsidP="009209D4">
                          <w:pPr>
                            <w:spacing w:after="0"/>
                            <w:jc w:val="center"/>
                            <w:rPr>
                              <w:rFonts w:cs="Arial"/>
                              <w:color w:val="006666"/>
                              <w:sz w:val="16"/>
                              <w:szCs w:val="16"/>
                            </w:rPr>
                          </w:pPr>
                          <w:hyperlink r:id="rId1" w:history="1">
                            <w:r w:rsidRPr="009209D4">
                              <w:rPr>
                                <w:color w:val="006666"/>
                                <w:sz w:val="16"/>
                                <w:szCs w:val="16"/>
                              </w:rPr>
                              <w:t>mestna.obcina@murska-sobota.si</w:t>
                            </w:r>
                          </w:hyperlink>
                        </w:p>
                        <w:p w14:paraId="5B262340" w14:textId="77777777" w:rsidR="009209D4" w:rsidRPr="009209D4" w:rsidRDefault="009209D4" w:rsidP="009209D4">
                          <w:pPr>
                            <w:spacing w:after="0"/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hyperlink r:id="rId2" w:history="1">
                            <w:r w:rsidRPr="009209D4">
                              <w:rPr>
                                <w:rStyle w:val="Hiperpovezava"/>
                                <w:rFonts w:cs="Arial"/>
                                <w:color w:val="006666"/>
                                <w:sz w:val="16"/>
                                <w:szCs w:val="16"/>
                              </w:rPr>
                              <w:t>www.murska-sobota.si</w:t>
                            </w:r>
                          </w:hyperlink>
                        </w:p>
                        <w:p w14:paraId="612326B3" w14:textId="77777777" w:rsidR="009209D4" w:rsidRPr="009209D4" w:rsidRDefault="009209D4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3634E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768.3pt;width:193.05pt;height:45.35pt;z-index:-25165619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" filled="f" stroked="f">
              <v:textbox inset="0,0,0,0">
                <w:txbxContent>
                  <w:p w14:paraId="64B4A614" w14:textId="77777777" w:rsidR="009209D4" w:rsidRPr="009209D4" w:rsidRDefault="009209D4" w:rsidP="009209D4">
                    <w:pPr>
                      <w:spacing w:after="0"/>
                      <w:jc w:val="center"/>
                      <w:rPr>
                        <w:rFonts w:cs="Arial"/>
                        <w:color w:val="006666"/>
                        <w:sz w:val="16"/>
                        <w:szCs w:val="16"/>
                      </w:rPr>
                    </w:pPr>
                    <w:proofErr w:type="spellStart"/>
                    <w:r w:rsidRPr="009209D4">
                      <w:rPr>
                        <w:rFonts w:cs="Arial"/>
                        <w:color w:val="006666"/>
                        <w:sz w:val="16"/>
                        <w:szCs w:val="16"/>
                      </w:rPr>
                      <w:t>Kardoševa</w:t>
                    </w:r>
                    <w:proofErr w:type="spellEnd"/>
                    <w:r w:rsidRPr="009209D4">
                      <w:rPr>
                        <w:rFonts w:cs="Arial"/>
                        <w:color w:val="006666"/>
                        <w:sz w:val="16"/>
                        <w:szCs w:val="16"/>
                      </w:rPr>
                      <w:t xml:space="preserve"> ulica 2 · 9000 Murska Sobota</w:t>
                    </w:r>
                  </w:p>
                  <w:p w14:paraId="01542E87" w14:textId="77777777" w:rsidR="009209D4" w:rsidRPr="009209D4" w:rsidRDefault="009209D4" w:rsidP="009209D4">
                    <w:pPr>
                      <w:spacing w:after="0"/>
                      <w:jc w:val="center"/>
                      <w:rPr>
                        <w:rFonts w:cs="Arial"/>
                        <w:color w:val="006666"/>
                        <w:sz w:val="16"/>
                        <w:szCs w:val="16"/>
                      </w:rPr>
                    </w:pPr>
                    <w:r w:rsidRPr="009209D4">
                      <w:rPr>
                        <w:rFonts w:cs="Arial"/>
                        <w:color w:val="006666"/>
                        <w:sz w:val="16"/>
                        <w:szCs w:val="16"/>
                      </w:rPr>
                      <w:t xml:space="preserve">tel.: (02) 525 16 77 · </w:t>
                    </w:r>
                    <w:proofErr w:type="spellStart"/>
                    <w:r w:rsidRPr="009209D4">
                      <w:rPr>
                        <w:rFonts w:cs="Arial"/>
                        <w:color w:val="006666"/>
                        <w:sz w:val="16"/>
                        <w:szCs w:val="16"/>
                      </w:rPr>
                      <w:t>fax</w:t>
                    </w:r>
                    <w:proofErr w:type="spellEnd"/>
                    <w:r w:rsidRPr="009209D4">
                      <w:rPr>
                        <w:rFonts w:cs="Arial"/>
                        <w:color w:val="006666"/>
                        <w:sz w:val="16"/>
                        <w:szCs w:val="16"/>
                      </w:rPr>
                      <w:t>: (02) 525 16 15</w:t>
                    </w:r>
                  </w:p>
                  <w:p w14:paraId="15899BAE" w14:textId="77777777" w:rsidR="009209D4" w:rsidRPr="009209D4" w:rsidRDefault="00000000" w:rsidP="009209D4">
                    <w:pPr>
                      <w:spacing w:after="0"/>
                      <w:jc w:val="center"/>
                      <w:rPr>
                        <w:rFonts w:cs="Arial"/>
                        <w:color w:val="006666"/>
                        <w:sz w:val="16"/>
                        <w:szCs w:val="16"/>
                      </w:rPr>
                    </w:pPr>
                    <w:hyperlink r:id="rId3" w:history="1">
                      <w:r w:rsidR="009209D4" w:rsidRPr="009209D4">
                        <w:rPr>
                          <w:color w:val="006666"/>
                          <w:sz w:val="16"/>
                          <w:szCs w:val="16"/>
                        </w:rPr>
                        <w:t>mestna.obcina@murska-sobota.si</w:t>
                      </w:r>
                    </w:hyperlink>
                  </w:p>
                  <w:p w14:paraId="5B262340" w14:textId="77777777" w:rsidR="009209D4" w:rsidRPr="009209D4" w:rsidRDefault="00000000" w:rsidP="009209D4">
                    <w:pPr>
                      <w:spacing w:after="0"/>
                      <w:jc w:val="center"/>
                      <w:rPr>
                        <w:rFonts w:cs="Arial"/>
                        <w:sz w:val="16"/>
                        <w:szCs w:val="16"/>
                      </w:rPr>
                    </w:pPr>
                    <w:hyperlink r:id="rId4" w:history="1">
                      <w:r w:rsidR="009209D4" w:rsidRPr="009209D4">
                        <w:rPr>
                          <w:rStyle w:val="Hiperpovezava"/>
                          <w:rFonts w:cs="Arial"/>
                          <w:color w:val="006666"/>
                          <w:sz w:val="16"/>
                          <w:szCs w:val="16"/>
                        </w:rPr>
                        <w:t>www.murska-sobota.si</w:t>
                      </w:r>
                    </w:hyperlink>
                  </w:p>
                  <w:p w14:paraId="612326B3" w14:textId="77777777" w:rsidR="009209D4" w:rsidRPr="009209D4" w:rsidRDefault="009209D4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F5B8A4" w14:textId="77777777" w:rsidR="00EC53E6" w:rsidRDefault="00EC53E6" w:rsidP="009209D4">
      <w:pPr>
        <w:spacing w:after="0" w:line="240" w:lineRule="auto"/>
      </w:pPr>
      <w:r>
        <w:separator/>
      </w:r>
    </w:p>
  </w:footnote>
  <w:footnote w:type="continuationSeparator" w:id="0">
    <w:p w14:paraId="35998721" w14:textId="77777777" w:rsidR="00EC53E6" w:rsidRDefault="00EC53E6" w:rsidP="009209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299582" w14:textId="77777777" w:rsidR="009209D4" w:rsidRDefault="009209D4">
    <w:pPr>
      <w:pStyle w:val="Glava"/>
    </w:pPr>
    <w:r w:rsidRPr="00890E3C">
      <w:rPr>
        <w:noProof/>
        <w:lang w:eastAsia="sl-SI"/>
      </w:rPr>
      <w:drawing>
        <wp:anchor distT="0" distB="0" distL="114300" distR="114300" simplePos="0" relativeHeight="251658752" behindDoc="1" locked="0" layoutInCell="1" allowOverlap="1" wp14:anchorId="57C9419A" wp14:editId="5EE68982">
          <wp:simplePos x="0" y="0"/>
          <wp:positionH relativeFrom="page">
            <wp:align>center</wp:align>
          </wp:positionH>
          <wp:positionV relativeFrom="page">
            <wp:posOffset>360045</wp:posOffset>
          </wp:positionV>
          <wp:extent cx="1209600" cy="900000"/>
          <wp:effectExtent l="0" t="0" r="0" b="0"/>
          <wp:wrapNone/>
          <wp:docPr id="1" name="Graf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9600" cy="90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1">
    <w:nsid w:val="4171419A"/>
    <w:multiLevelType w:val="hybridMultilevel"/>
    <w:tmpl w:val="C60A0772"/>
    <w:lvl w:ilvl="0" w:tplc="CAACC5D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5E37CE"/>
    <w:multiLevelType w:val="hybridMultilevel"/>
    <w:tmpl w:val="BB84524A"/>
    <w:lvl w:ilvl="0" w:tplc="CDD6074E">
      <w:start w:val="110"/>
      <w:numFmt w:val="bullet"/>
      <w:lvlText w:val="-"/>
      <w:lvlJc w:val="left"/>
      <w:pPr>
        <w:ind w:left="720" w:hanging="360"/>
      </w:pPr>
      <w:rPr>
        <w:rFonts w:ascii="Myriad Pro" w:eastAsiaTheme="minorHAnsi" w:hAnsi="Myriad Pro" w:cs="Arial" w:hint="default"/>
        <w:color w:val="FF000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4169807">
    <w:abstractNumId w:val="0"/>
  </w:num>
  <w:num w:numId="2" w16cid:durableId="14910227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4AE"/>
    <w:rsid w:val="00076C5D"/>
    <w:rsid w:val="000D6A91"/>
    <w:rsid w:val="0016368A"/>
    <w:rsid w:val="00171589"/>
    <w:rsid w:val="001A01CF"/>
    <w:rsid w:val="001C5403"/>
    <w:rsid w:val="00220A7D"/>
    <w:rsid w:val="002600B1"/>
    <w:rsid w:val="002A5E19"/>
    <w:rsid w:val="002F4CD8"/>
    <w:rsid w:val="003420E1"/>
    <w:rsid w:val="003874AE"/>
    <w:rsid w:val="003D4BAB"/>
    <w:rsid w:val="003E3109"/>
    <w:rsid w:val="00420E1B"/>
    <w:rsid w:val="00472E72"/>
    <w:rsid w:val="00495799"/>
    <w:rsid w:val="004C5875"/>
    <w:rsid w:val="004F52DF"/>
    <w:rsid w:val="005029F8"/>
    <w:rsid w:val="00511554"/>
    <w:rsid w:val="005212E6"/>
    <w:rsid w:val="00530966"/>
    <w:rsid w:val="00552602"/>
    <w:rsid w:val="0057070C"/>
    <w:rsid w:val="005B3EDC"/>
    <w:rsid w:val="005B60AD"/>
    <w:rsid w:val="005D38A6"/>
    <w:rsid w:val="005E1A24"/>
    <w:rsid w:val="0060383B"/>
    <w:rsid w:val="0062620C"/>
    <w:rsid w:val="00640553"/>
    <w:rsid w:val="00676434"/>
    <w:rsid w:val="006D32D4"/>
    <w:rsid w:val="00733FCA"/>
    <w:rsid w:val="00752A9C"/>
    <w:rsid w:val="00753FAC"/>
    <w:rsid w:val="0075578A"/>
    <w:rsid w:val="00763C6B"/>
    <w:rsid w:val="007C71B8"/>
    <w:rsid w:val="007E5887"/>
    <w:rsid w:val="00812125"/>
    <w:rsid w:val="008306BC"/>
    <w:rsid w:val="0089222C"/>
    <w:rsid w:val="008B49F5"/>
    <w:rsid w:val="008C4373"/>
    <w:rsid w:val="008D07E3"/>
    <w:rsid w:val="008F33CB"/>
    <w:rsid w:val="009209D4"/>
    <w:rsid w:val="00925DD9"/>
    <w:rsid w:val="00963A1D"/>
    <w:rsid w:val="00967E58"/>
    <w:rsid w:val="009706E9"/>
    <w:rsid w:val="00992E3C"/>
    <w:rsid w:val="009941A7"/>
    <w:rsid w:val="009A49C3"/>
    <w:rsid w:val="009C1232"/>
    <w:rsid w:val="009D22E0"/>
    <w:rsid w:val="009D63B9"/>
    <w:rsid w:val="00A120F7"/>
    <w:rsid w:val="00A17F1E"/>
    <w:rsid w:val="00A2022F"/>
    <w:rsid w:val="00A36E88"/>
    <w:rsid w:val="00A377ED"/>
    <w:rsid w:val="00A536EF"/>
    <w:rsid w:val="00A67920"/>
    <w:rsid w:val="00AD3B0F"/>
    <w:rsid w:val="00AE602A"/>
    <w:rsid w:val="00B116DF"/>
    <w:rsid w:val="00B2393F"/>
    <w:rsid w:val="00B96300"/>
    <w:rsid w:val="00BE0DED"/>
    <w:rsid w:val="00C01386"/>
    <w:rsid w:val="00C15821"/>
    <w:rsid w:val="00C228BB"/>
    <w:rsid w:val="00C504FD"/>
    <w:rsid w:val="00C81E95"/>
    <w:rsid w:val="00C94226"/>
    <w:rsid w:val="00CB3E09"/>
    <w:rsid w:val="00DA4181"/>
    <w:rsid w:val="00DB4DE5"/>
    <w:rsid w:val="00E1368B"/>
    <w:rsid w:val="00E2707C"/>
    <w:rsid w:val="00E61401"/>
    <w:rsid w:val="00E74518"/>
    <w:rsid w:val="00E82382"/>
    <w:rsid w:val="00EA00E1"/>
    <w:rsid w:val="00EB204D"/>
    <w:rsid w:val="00EC53E6"/>
    <w:rsid w:val="00F425D4"/>
    <w:rsid w:val="00F71964"/>
    <w:rsid w:val="00FA1163"/>
    <w:rsid w:val="00FB1768"/>
    <w:rsid w:val="00FB2B85"/>
    <w:rsid w:val="00FD6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8FE241"/>
  <w15:chartTrackingRefBased/>
  <w15:docId w15:val="{4EC56803-243A-432B-BFA7-667DF5B62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504FD"/>
    <w:rPr>
      <w:rFonts w:ascii="Myriad Pro" w:hAnsi="Myriad Pro"/>
      <w:kern w:val="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9209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209D4"/>
  </w:style>
  <w:style w:type="paragraph" w:styleId="Noga">
    <w:name w:val="footer"/>
    <w:basedOn w:val="Navaden"/>
    <w:link w:val="NogaZnak"/>
    <w:uiPriority w:val="99"/>
    <w:unhideWhenUsed/>
    <w:rsid w:val="009209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209D4"/>
  </w:style>
  <w:style w:type="character" w:styleId="Hiperpovezava">
    <w:name w:val="Hyperlink"/>
    <w:basedOn w:val="Privzetapisavaodstavka"/>
    <w:uiPriority w:val="99"/>
    <w:unhideWhenUsed/>
    <w:rsid w:val="009209D4"/>
    <w:rPr>
      <w:color w:val="0000FF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E270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mestna.obcina@murska-sobota.si" TargetMode="External"/><Relationship Id="rId2" Type="http://schemas.openxmlformats.org/officeDocument/2006/relationships/hyperlink" Target="https://www.murska-sobota.si" TargetMode="External"/><Relationship Id="rId1" Type="http://schemas.openxmlformats.org/officeDocument/2006/relationships/hyperlink" Target="mailto:mestna.obcina@murska-sobota.si" TargetMode="External"/><Relationship Id="rId4" Type="http://schemas.openxmlformats.org/officeDocument/2006/relationships/hyperlink" Target="https://www.murska-sobota.si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tina.soos.horvat\Desktop\dopisni%20papir%20-%20PREDLOGE\Dopisni%20papir%20A4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Dopisni papir A4</Template>
  <TotalTime>13</TotalTime>
  <Pages>5</Pages>
  <Words>921</Words>
  <Characters>5252</Characters>
  <Application>Microsoft Office Word</Application>
  <DocSecurity>0</DocSecurity>
  <Lines>43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MO Murska Sobota</Company>
  <LinksUpToDate>false</LinksUpToDate>
  <CharactersWithSpaces>6161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 Company</dc:creator>
  <cp:keywords/>
  <dc:description/>
  <cp:lastModifiedBy>Martina Šooš Horvat</cp:lastModifiedBy>
  <cp:revision>6</cp:revision>
  <cp:lastPrinted>2024-11-20T11:18:00Z</cp:lastPrinted>
  <dcterms:created xsi:type="dcterms:W3CDTF">2024-11-20T11:05:00Z</dcterms:created>
  <dcterms:modified xsi:type="dcterms:W3CDTF">2024-11-20T11:45:00Z</dcterms:modified>
</cp:coreProperties>
</file>