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523B8571" w14:textId="77777777" w:rsid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</w:p>
    <w:p w14:paraId="72691826" w14:textId="54300BA4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VIŠJI SVETOVALEC (za </w:t>
      </w:r>
      <w:r w:rsidR="005E1A24" w:rsidRPr="005E1A24">
        <w:rPr>
          <w:rFonts w:cs="Arial"/>
          <w:b/>
          <w:u w:val="single"/>
        </w:rPr>
        <w:t>področje javnih gospodarskih služb</w:t>
      </w:r>
      <w:r w:rsidRPr="005E1A24">
        <w:rPr>
          <w:rFonts w:cs="Arial"/>
          <w:b/>
          <w:u w:val="single"/>
        </w:rPr>
        <w:t>)</w:t>
      </w:r>
    </w:p>
    <w:p w14:paraId="44D0533B" w14:textId="5F8F0DB5" w:rsidR="00B116DF" w:rsidRPr="005E1A24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 xml:space="preserve">Št. zadeve: </w:t>
      </w:r>
      <w:r w:rsidRPr="00E74518">
        <w:rPr>
          <w:rFonts w:cs="Arial"/>
          <w:bCs/>
        </w:rPr>
        <w:t>110-00</w:t>
      </w:r>
      <w:r w:rsidR="00E74518" w:rsidRPr="00E74518">
        <w:rPr>
          <w:rFonts w:cs="Arial"/>
          <w:bCs/>
        </w:rPr>
        <w:t>12</w:t>
      </w:r>
      <w:r w:rsidRPr="00E74518">
        <w:rPr>
          <w:rFonts w:cs="Arial"/>
          <w:bCs/>
        </w:rPr>
        <w:t>/202</w:t>
      </w:r>
      <w:r w:rsidR="00C15821" w:rsidRPr="00E74518">
        <w:rPr>
          <w:rFonts w:cs="Arial"/>
          <w:bCs/>
        </w:rPr>
        <w:t>4</w:t>
      </w:r>
      <w:r w:rsidR="00DA4181" w:rsidRPr="00E74518">
        <w:rPr>
          <w:rFonts w:cs="Arial"/>
          <w:bCs/>
        </w:rPr>
        <w:t>-1</w:t>
      </w:r>
    </w:p>
    <w:p w14:paraId="0715C7CB" w14:textId="77777777" w:rsidR="00B116DF" w:rsidRPr="00D974CD" w:rsidRDefault="00B116DF" w:rsidP="00B116DF">
      <w:pPr>
        <w:spacing w:after="0"/>
        <w:rPr>
          <w:rFonts w:cs="Arial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5E9B10C3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>
              <w:rPr>
                <w:rFonts w:cs="Arial"/>
                <w:b/>
              </w:rPr>
              <w:t xml:space="preserve"> (</w:t>
            </w:r>
            <w:r w:rsidR="00B116DF" w:rsidRPr="00866704">
              <w:rPr>
                <w:rFonts w:cs="Arial"/>
                <w:bCs/>
              </w:rPr>
              <w:t>na kater</w:t>
            </w:r>
            <w:r>
              <w:rPr>
                <w:rFonts w:cs="Arial"/>
                <w:bCs/>
              </w:rPr>
              <w:t>em</w:t>
            </w:r>
            <w:r w:rsidR="00B116DF" w:rsidRPr="00866704">
              <w:rPr>
                <w:rFonts w:cs="Arial"/>
                <w:bCs/>
              </w:rPr>
              <w:t xml:space="preserve"> je kandidat dosegljiv za lažje kontaktiranje med postopkom javnega natečaja</w:t>
            </w:r>
            <w:r w:rsidR="00B116DF">
              <w:rPr>
                <w:rFonts w:cs="Arial"/>
                <w:bCs/>
              </w:rPr>
              <w:t>)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820272E" w14:textId="77777777" w:rsidR="00B116DF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>
              <w:rPr>
                <w:rFonts w:cs="Arial"/>
                <w:b/>
              </w:rPr>
              <w:t xml:space="preserve"> </w:t>
            </w:r>
            <w:r w:rsidR="00E2707C" w:rsidRPr="00E2707C">
              <w:rPr>
                <w:rFonts w:cs="Arial"/>
                <w:bCs/>
              </w:rPr>
              <w:t>(</w:t>
            </w:r>
            <w:r w:rsidRPr="00E2707C">
              <w:rPr>
                <w:rFonts w:cs="Arial"/>
                <w:bCs/>
              </w:rPr>
              <w:t xml:space="preserve">za </w:t>
            </w:r>
            <w:r w:rsidR="00E2707C" w:rsidRPr="00E2707C">
              <w:rPr>
                <w:rFonts w:cs="Arial"/>
                <w:bCs/>
              </w:rPr>
              <w:t xml:space="preserve">komunikacijo in </w:t>
            </w:r>
            <w:r w:rsidRPr="00E2707C">
              <w:rPr>
                <w:rFonts w:cs="Arial"/>
                <w:bCs/>
              </w:rPr>
              <w:t>obveščanje kandidata</w:t>
            </w:r>
            <w:r w:rsidR="00E2707C" w:rsidRPr="00E2707C">
              <w:rPr>
                <w:rFonts w:cs="Arial"/>
                <w:bCs/>
              </w:rPr>
              <w:t>)</w:t>
            </w:r>
            <w:r w:rsidRPr="00E2707C">
              <w:rPr>
                <w:rFonts w:cs="Arial"/>
                <w:bCs/>
              </w:rPr>
              <w:t>:</w:t>
            </w:r>
          </w:p>
          <w:p w14:paraId="5A9F1E70" w14:textId="655146E8" w:rsidR="00E2707C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32F1FE70" w14:textId="6B8B2CAF" w:rsid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</w:p>
          <w:p w14:paraId="7B46D209" w14:textId="482DA99A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Navedite: __________________________________________________________________________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C9475D">
        <w:tc>
          <w:tcPr>
            <w:tcW w:w="9360" w:type="dxa"/>
            <w:gridSpan w:val="2"/>
          </w:tcPr>
          <w:p w14:paraId="798CC317" w14:textId="50AF3761" w:rsid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  <w:p w14:paraId="4A9433CD" w14:textId="0DFDEB47" w:rsidR="003420E1" w:rsidRPr="003420E1" w:rsidRDefault="003420E1" w:rsidP="00E2707C">
            <w:pPr>
              <w:spacing w:before="60" w:after="0"/>
              <w:rPr>
                <w:rFonts w:cs="Arial"/>
                <w:bCs/>
                <w:i/>
                <w:iCs/>
              </w:rPr>
            </w:pPr>
            <w:r w:rsidRPr="003420E1">
              <w:rPr>
                <w:rFonts w:cs="Arial"/>
                <w:bCs/>
                <w:i/>
                <w:iCs/>
              </w:rPr>
              <w:t>V nasprotnem primeru vam bomo dokumente vročili na el. naslov ali varni elektronski predal</w:t>
            </w:r>
            <w:r>
              <w:rPr>
                <w:rFonts w:cs="Arial"/>
                <w:bCs/>
                <w:i/>
                <w:iCs/>
              </w:rPr>
              <w:t>!</w:t>
            </w:r>
          </w:p>
          <w:p w14:paraId="28254870" w14:textId="22501237" w:rsidR="00E2707C" w:rsidRPr="00D974CD" w:rsidRDefault="00E2707C" w:rsidP="00E2707C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="008C4373" w:rsidRPr="008C4373">
              <w:rPr>
                <w:rFonts w:cs="Arial"/>
                <w:iCs/>
              </w:rPr>
              <w:t>:</w:t>
            </w:r>
          </w:p>
          <w:p w14:paraId="3C9AF858" w14:textId="1E148E0C" w:rsidR="00E2707C" w:rsidRPr="00866704" w:rsidRDefault="00E2707C" w:rsidP="00C9475D">
            <w:pPr>
              <w:spacing w:before="60" w:after="0"/>
              <w:rPr>
                <w:rFonts w:cs="Arial"/>
                <w:b/>
                <w:color w:val="FF0000"/>
              </w:rPr>
            </w:pP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Stopnja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438B8F4F" w14:textId="5C059633" w:rsidR="0075578A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p w14:paraId="17849C3C" w14:textId="77777777" w:rsidR="0075578A" w:rsidRPr="00D974CD" w:rsidRDefault="0075578A" w:rsidP="00B116DF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D974CD" w:rsidRDefault="00B116DF" w:rsidP="00C9475D">
            <w:pPr>
              <w:spacing w:after="0"/>
              <w:jc w:val="both"/>
              <w:rPr>
                <w:rFonts w:cs="Arial"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  <w:r w:rsidRPr="00D974CD">
              <w:rPr>
                <w:rFonts w:cs="Arial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  <w:shd w:val="clear" w:color="auto" w:fill="auto"/>
                </w:tcPr>
                <w:p w14:paraId="2481B5A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6E43153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E90DF6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36D6595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582E34EC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FB12529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52DC79D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6F3C445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</w:tbl>
    <w:p w14:paraId="428F18A1" w14:textId="77777777" w:rsidR="00B116DF" w:rsidRPr="00D974CD" w:rsidRDefault="00B116DF" w:rsidP="00B116DF">
      <w:pPr>
        <w:spacing w:after="0"/>
        <w:jc w:val="both"/>
        <w:rPr>
          <w:rFonts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441D8D88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D974CD" w:rsidRDefault="00B116DF" w:rsidP="00C9475D">
            <w:pPr>
              <w:spacing w:before="60" w:after="0"/>
              <w:jc w:val="both"/>
              <w:rPr>
                <w:rFonts w:cs="Arial"/>
                <w:b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  <w:shd w:val="clear" w:color="auto" w:fill="auto"/>
                </w:tcPr>
                <w:p w14:paraId="7747F89C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6/2.   visoka strokovna izobrazba (prejšnja)</w:t>
                  </w:r>
                </w:p>
                <w:p w14:paraId="1457C8D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06C11ECD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(1. bolonjska stopnja)</w:t>
                  </w:r>
                </w:p>
                <w:p w14:paraId="39C75C8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3034F6B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AE99E3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8.      magisterij znanosti (prejšnji)</w:t>
                  </w:r>
                </w:p>
                <w:p w14:paraId="32D59884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>9.      doktorat znanosti (prejšnji)</w:t>
                  </w:r>
                </w:p>
                <w:p w14:paraId="4748DB97" w14:textId="77777777" w:rsidR="00B116DF" w:rsidRPr="00866704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866704">
                    <w:rPr>
                      <w:rFonts w:cs="Arial"/>
                      <w:sz w:val="20"/>
                      <w:szCs w:val="20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lastRenderedPageBreak/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428CA99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</w:p>
    <w:p w14:paraId="29540DC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18A277E6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197D9CD0" w14:textId="77777777" w:rsidR="00B116DF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p w14:paraId="664DBFB3" w14:textId="77777777" w:rsidR="0075578A" w:rsidRPr="00D974CD" w:rsidRDefault="0075578A" w:rsidP="00B116DF">
      <w:pPr>
        <w:spacing w:after="0"/>
        <w:rPr>
          <w:rFonts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9755AFF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B777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38911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E33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C154BC4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AC3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BDA66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6772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9C42940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84DB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9F8B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8384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098C745A" w14:textId="77777777" w:rsidR="00B116DF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p w14:paraId="65ABA598" w14:textId="77777777" w:rsidR="0075578A" w:rsidRPr="00D974CD" w:rsidRDefault="0075578A" w:rsidP="00B116DF">
      <w:pPr>
        <w:spacing w:after="0"/>
        <w:rPr>
          <w:rFonts w:cs="Arial"/>
          <w:b/>
          <w:color w:val="00000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B116DF" w:rsidRPr="00D974CD" w14:paraId="280670FE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7ABBA73E" w14:textId="77777777" w:rsidR="00B116DF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p w14:paraId="69455211" w14:textId="77777777" w:rsidR="0075578A" w:rsidRPr="00D974CD" w:rsidRDefault="0075578A" w:rsidP="00B116DF">
      <w:pPr>
        <w:spacing w:after="0"/>
        <w:rPr>
          <w:rFonts w:cs="Arial"/>
          <w:b/>
        </w:rPr>
      </w:pP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1C281C5D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</w:t>
      </w:r>
    </w:p>
    <w:p w14:paraId="49D4CAFD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>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4F3F2BB6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457CC45A" w14:textId="77777777" w:rsidR="00B116DF" w:rsidRPr="00866704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lastRenderedPageBreak/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DF13D85" w14:textId="77777777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48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7"/>
      </w:tblGrid>
      <w:tr w:rsidR="00B116DF" w:rsidRPr="00D974CD" w14:paraId="18A33FCA" w14:textId="77777777" w:rsidTr="005E1A24">
        <w:tc>
          <w:tcPr>
            <w:tcW w:w="94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0BC77E24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7F3EE7FE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556A69B6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lastRenderedPageBreak/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  <w:shd w:val="clear" w:color="auto" w:fill="auto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  <w:shd w:val="clear" w:color="auto" w:fill="auto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  <w:shd w:val="clear" w:color="auto" w:fill="auto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  <w:shd w:val="clear" w:color="auto" w:fill="auto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  <w:shd w:val="clear" w:color="auto" w:fill="auto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  <w:shd w:val="clear" w:color="auto" w:fill="auto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  <w:shd w:val="clear" w:color="auto" w:fill="auto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  <w:shd w:val="clear" w:color="auto" w:fill="auto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  <w:shd w:val="clear" w:color="auto" w:fill="auto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  <w:shd w:val="clear" w:color="auto" w:fill="auto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5F10DB98" w14:textId="77777777" w:rsidR="00B116DF" w:rsidRPr="00D974CD" w:rsidRDefault="00B116DF" w:rsidP="00B116DF">
      <w:pPr>
        <w:spacing w:after="0"/>
        <w:rPr>
          <w:rFonts w:cs="Arial"/>
          <w:iCs/>
        </w:rPr>
      </w:pPr>
    </w:p>
    <w:p w14:paraId="24C52E1D" w14:textId="77777777" w:rsidR="00B116DF" w:rsidRDefault="00B116DF" w:rsidP="00B116DF">
      <w:pPr>
        <w:spacing w:after="0"/>
        <w:ind w:left="-18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162FBEA0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izpolnjujem vse formalne pogoje za zasedbo delovnega mesta za katerega kandidiram;</w:t>
      </w:r>
    </w:p>
    <w:p w14:paraId="40B0B45A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sem državljan/-</w:t>
      </w:r>
      <w:proofErr w:type="spellStart"/>
      <w:r w:rsidRPr="00D974CD">
        <w:rPr>
          <w:rFonts w:cs="Arial"/>
          <w:i/>
        </w:rPr>
        <w:t>ka</w:t>
      </w:r>
      <w:proofErr w:type="spellEnd"/>
      <w:r w:rsidRPr="00D974CD">
        <w:rPr>
          <w:rFonts w:cs="Arial"/>
          <w:i/>
        </w:rPr>
        <w:t xml:space="preserve"> Republike Slovenije;</w:t>
      </w:r>
    </w:p>
    <w:p w14:paraId="5603AB53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65D065B1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zoper mene ni vložena pravnomočna obtožnica zaradi naklepnega kaznivega dejanja, ki se preganja po uradni dolžnosti;</w:t>
      </w:r>
    </w:p>
    <w:p w14:paraId="06DA2FA4" w14:textId="77777777" w:rsidR="00B116DF" w:rsidRPr="00D974CD" w:rsidRDefault="00B116DF" w:rsidP="00B116DF">
      <w:pPr>
        <w:numPr>
          <w:ilvl w:val="0"/>
          <w:numId w:val="1"/>
        </w:numPr>
        <w:spacing w:after="0" w:line="260" w:lineRule="atLeast"/>
        <w:jc w:val="both"/>
        <w:rPr>
          <w:rFonts w:cs="Arial"/>
          <w:i/>
        </w:rPr>
      </w:pPr>
      <w:r w:rsidRPr="00D974CD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581EFA5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751A500" w14:textId="77777777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>* V primeru prijave na javni natečaj v elektronski obliki, veljavnost zgornje izjave ni pogojena s (elektronskim)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865F2" w14:textId="77777777" w:rsidR="00171589" w:rsidRDefault="00171589" w:rsidP="009209D4">
      <w:pPr>
        <w:spacing w:after="0" w:line="240" w:lineRule="auto"/>
      </w:pPr>
      <w:r>
        <w:separator/>
      </w:r>
    </w:p>
  </w:endnote>
  <w:endnote w:type="continuationSeparator" w:id="0">
    <w:p w14:paraId="08F0EBD8" w14:textId="77777777" w:rsidR="00171589" w:rsidRDefault="00171589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9209D4"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000000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9209D4"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="009209D4"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="009209D4"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C52F0" w14:textId="77777777" w:rsidR="00171589" w:rsidRDefault="00171589" w:rsidP="009209D4">
      <w:pPr>
        <w:spacing w:after="0" w:line="240" w:lineRule="auto"/>
      </w:pPr>
      <w:r>
        <w:separator/>
      </w:r>
    </w:p>
  </w:footnote>
  <w:footnote w:type="continuationSeparator" w:id="0">
    <w:p w14:paraId="2FF41031" w14:textId="77777777" w:rsidR="00171589" w:rsidRDefault="00171589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76C5D"/>
    <w:rsid w:val="000D6A91"/>
    <w:rsid w:val="0016368A"/>
    <w:rsid w:val="00171589"/>
    <w:rsid w:val="001A01CF"/>
    <w:rsid w:val="001C5403"/>
    <w:rsid w:val="002600B1"/>
    <w:rsid w:val="002A5E19"/>
    <w:rsid w:val="002F4CD8"/>
    <w:rsid w:val="003420E1"/>
    <w:rsid w:val="003874AE"/>
    <w:rsid w:val="003D4BAB"/>
    <w:rsid w:val="00420E1B"/>
    <w:rsid w:val="00495799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40553"/>
    <w:rsid w:val="00676434"/>
    <w:rsid w:val="006D32D4"/>
    <w:rsid w:val="00733FCA"/>
    <w:rsid w:val="00752A9C"/>
    <w:rsid w:val="0075578A"/>
    <w:rsid w:val="00763C6B"/>
    <w:rsid w:val="007E5887"/>
    <w:rsid w:val="00812125"/>
    <w:rsid w:val="008306BC"/>
    <w:rsid w:val="008B49F5"/>
    <w:rsid w:val="008C4373"/>
    <w:rsid w:val="008D07E3"/>
    <w:rsid w:val="008F33CB"/>
    <w:rsid w:val="009209D4"/>
    <w:rsid w:val="00925DD9"/>
    <w:rsid w:val="00963A1D"/>
    <w:rsid w:val="00967E58"/>
    <w:rsid w:val="009706E9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D3B0F"/>
    <w:rsid w:val="00AE602A"/>
    <w:rsid w:val="00B116DF"/>
    <w:rsid w:val="00B2393F"/>
    <w:rsid w:val="00B96300"/>
    <w:rsid w:val="00BE0DED"/>
    <w:rsid w:val="00C01386"/>
    <w:rsid w:val="00C15821"/>
    <w:rsid w:val="00C228BB"/>
    <w:rsid w:val="00C504FD"/>
    <w:rsid w:val="00C81E95"/>
    <w:rsid w:val="00C94226"/>
    <w:rsid w:val="00CB3E09"/>
    <w:rsid w:val="00DA4181"/>
    <w:rsid w:val="00DB4DE5"/>
    <w:rsid w:val="00E1368B"/>
    <w:rsid w:val="00E2707C"/>
    <w:rsid w:val="00E61401"/>
    <w:rsid w:val="00E74518"/>
    <w:rsid w:val="00E82382"/>
    <w:rsid w:val="00EA00E1"/>
    <w:rsid w:val="00EB204D"/>
    <w:rsid w:val="00F425D4"/>
    <w:rsid w:val="00F71964"/>
    <w:rsid w:val="00FA1163"/>
    <w:rsid w:val="00FB1768"/>
    <w:rsid w:val="00FB2B85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1</TotalTime>
  <Pages>5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4</cp:revision>
  <cp:lastPrinted>2024-05-29T12:07:00Z</cp:lastPrinted>
  <dcterms:created xsi:type="dcterms:W3CDTF">2024-07-24T07:22:00Z</dcterms:created>
  <dcterms:modified xsi:type="dcterms:W3CDTF">2024-07-25T05:56:00Z</dcterms:modified>
</cp:coreProperties>
</file>